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D35E3C" w14:paraId="6BD09464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22DD7C7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  <w:r w:rsidRPr="00D35E3C">
              <w:rPr>
                <w:rFonts w:asciiTheme="majorHAnsi" w:hAnsiTheme="majorHAnsi"/>
              </w:rPr>
              <mc:AlternateContent>
                <mc:Choice Requires="wps">
                  <w:drawing>
                    <wp:inline distT="0" distB="0" distL="0" distR="0" wp14:anchorId="1D519D96" wp14:editId="2958AEF5">
                      <wp:extent cx="1810385" cy="1810385"/>
                      <wp:effectExtent l="0" t="0" r="0" b="0"/>
                      <wp:docPr id="3" name="Owal 3" descr="zdjęcie portretowe kobiet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889429" w14:textId="77777777" w:rsidR="00DC3F0A" w:rsidRPr="008626CB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519D96" id="Owal 3" o:spid="_x0000_s1026" alt="zdjęcie portretowe kobiety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BVh4RJ2gAAAAUBAAAPAAAAZHJz&#10;L2Rvd25yZXYueG1sTI9PS8NAEMXvgt9hGcGLtJvWfyVmU7TFmxSsBa/T3TGJzc7G7LaN395RBL0M&#10;b3jDe78p5oNv1YH62AQ2MBlnoIhtcA1XBjYvj6MZqJiQHbaBycAnRZiXpycF5i4c+ZkO61QpCeGY&#10;o4E6pS7XOtqaPMZx6IjFewu9xyRrX2nX41HCfaunWXajPTYsDTV2tKjJ7tZ7b+DWLi9p9bB6JWeX&#10;VxfvTx/NboHGnJ8N93egEg3p7xi+8QUdSmHahj27qFoD8kj6meJNZ9cTUNtfoctC/6c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" stroked="f" strokeweight="1pt">
                      <v:fill r:id="rId11" o:title="zdjęcie portretowe kobiety" recolor="t" rotate="t" type="frame"/>
                      <v:stroke joinstyle="miter"/>
                      <v:textbox>
                        <w:txbxContent>
                          <w:p w14:paraId="75889429" w14:textId="77777777" w:rsidR="00DC3F0A" w:rsidRPr="008626CB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3BBBAEC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DF861C7" w14:textId="77777777" w:rsidR="00B54A69" w:rsidRDefault="00000000" w:rsidP="006F3BD9">
            <w:pPr>
              <w:rPr>
                <w:rFonts w:asciiTheme="majorHAnsi" w:hAnsi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/>
                  <w:sz w:val="48"/>
                  <w:szCs w:val="48"/>
                </w:rPr>
                <w:id w:val="-1625693074"/>
                <w:placeholder>
                  <w:docPart w:val="60AC5B22DDB74571A7DA34367249CEBB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48"/>
                    <w:szCs w:val="48"/>
                  </w:rPr>
                  <w:t>[Imię]</w:t>
                </w:r>
              </w:sdtContent>
            </w:sdt>
          </w:p>
          <w:p w14:paraId="53FEAA1A" w14:textId="68E2C04E" w:rsidR="003D1B71" w:rsidRPr="00B54A69" w:rsidRDefault="00000000" w:rsidP="006F3BD9">
            <w:pPr>
              <w:rPr>
                <w:rFonts w:asciiTheme="majorHAnsi" w:hAnsi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/>
                  <w:sz w:val="48"/>
                  <w:szCs w:val="48"/>
                </w:rPr>
                <w:id w:val="1980958706"/>
                <w:placeholder>
                  <w:docPart w:val="489682A590F54CE184F16172DDFE39F2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48"/>
                    <w:szCs w:val="48"/>
                  </w:rPr>
                  <w:t>[Nazwisko]</w:t>
                </w:r>
              </w:sdtContent>
            </w:sdt>
          </w:p>
        </w:tc>
      </w:tr>
      <w:tr w:rsidR="003D1B71" w:rsidRPr="00D35E3C" w14:paraId="70D99441" w14:textId="77777777" w:rsidTr="00B54A69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BD99E37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6976E63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sdt>
            <w:sdtPr>
              <w:rPr>
                <w:rFonts w:asciiTheme="majorHAnsi" w:hAnsiTheme="majorHAnsi"/>
                <w:color w:val="0F225E" w:themeColor="accent6" w:themeShade="80"/>
                <w:sz w:val="24"/>
                <w:szCs w:val="24"/>
              </w:rPr>
              <w:id w:val="1196195576"/>
              <w:placeholder>
                <w:docPart w:val="18D64EEE2CCA407ABF127CA7535CFE96"/>
              </w:placeholder>
              <w:temporary/>
              <w:showingPlcHdr/>
              <w15:appearance w15:val="hidden"/>
            </w:sdtPr>
            <w:sdtContent>
              <w:p w14:paraId="1A728D9B" w14:textId="77777777" w:rsidR="003D1B71" w:rsidRPr="00A17A34" w:rsidRDefault="003D1B71" w:rsidP="00A17A34">
                <w:pPr>
                  <w:pBdr>
                    <w:bottom w:val="single" w:sz="4" w:space="1" w:color="auto"/>
                  </w:pBdr>
                  <w:spacing w:line="276" w:lineRule="auto"/>
                  <w:rPr>
                    <w:rFonts w:asciiTheme="majorHAnsi" w:hAnsiTheme="majorHAnsi"/>
                    <w:color w:val="0F225E" w:themeColor="accent6" w:themeShade="80"/>
                    <w:sz w:val="24"/>
                    <w:szCs w:val="24"/>
                  </w:rPr>
                </w:pPr>
                <w:r w:rsidRPr="00A17A34">
                  <w:rPr>
                    <w:rFonts w:asciiTheme="majorHAnsi" w:hAnsiTheme="majorHAnsi"/>
                    <w:color w:val="0F225E" w:themeColor="accent6" w:themeShade="80"/>
                    <w:sz w:val="24"/>
                    <w:szCs w:val="24"/>
                  </w:rPr>
                  <w:t>Doświadczenie</w:t>
                </w:r>
              </w:p>
            </w:sdtContent>
          </w:sdt>
          <w:p w14:paraId="37AF2B48" w14:textId="77777777" w:rsidR="003D1B71" w:rsidRPr="00B54A69" w:rsidRDefault="00000000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201059472"/>
                <w:placeholder>
                  <w:docPart w:val="3E4F54EDBC264007840BD7ECF8817262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[Daty od]</w:t>
                </w:r>
              </w:sdtContent>
            </w:sdt>
            <w:r w:rsidR="003D1B71" w:rsidRPr="00B54A69">
              <w:rPr>
                <w:rFonts w:asciiTheme="majorHAnsi" w:hAnsiTheme="majorHAnsi"/>
                <w:sz w:val="24"/>
                <w:szCs w:val="24"/>
              </w:rPr>
              <w:t>–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419934752"/>
                <w:placeholder>
                  <w:docPart w:val="DF2F43E1CC034DC2B5F449B621F177F2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[do]</w:t>
                </w:r>
              </w:sdtContent>
            </w:sdt>
          </w:p>
          <w:p w14:paraId="561C36EE" w14:textId="77777777" w:rsidR="003D1B71" w:rsidRPr="00B54A69" w:rsidRDefault="00000000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167319978"/>
                <w:placeholder>
                  <w:docPart w:val="B4291163788B42DEBD587624D356AC3B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[Stanowisko]</w:t>
                </w:r>
              </w:sdtContent>
            </w:sdt>
            <w:r w:rsidR="006C0753" w:rsidRPr="00B54A6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D1B71" w:rsidRPr="00B54A69">
              <w:rPr>
                <w:rFonts w:asciiTheme="majorHAnsi" w:hAnsiTheme="majorHAnsi"/>
                <w:sz w:val="24"/>
                <w:szCs w:val="24"/>
              </w:rPr>
              <w:t xml:space="preserve">•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2029511879"/>
                <w:placeholder>
                  <w:docPart w:val="2ADB517F1A024D35BBB40908600D330E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[Funkcja]</w:t>
                </w:r>
              </w:sdtContent>
            </w:sdt>
            <w:r w:rsidR="003D1B71" w:rsidRPr="00B54A69">
              <w:rPr>
                <w:rFonts w:asciiTheme="majorHAnsi" w:hAnsiTheme="majorHAnsi"/>
                <w:sz w:val="24"/>
                <w:szCs w:val="24"/>
              </w:rPr>
              <w:t xml:space="preserve"> •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315797015"/>
                <w:placeholder>
                  <w:docPart w:val="489A5DC44D4F4FFDBB47572FFD25C312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[Nazwa firmy]</w:t>
                </w:r>
              </w:sdtContent>
            </w:sdt>
          </w:p>
          <w:p w14:paraId="13743722" w14:textId="77777777" w:rsidR="003D1B71" w:rsidRPr="00B54A69" w:rsidRDefault="00000000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1889063361"/>
                <w:placeholder>
                  <w:docPart w:val="521214703A1D4DAB96C7D553A60DD68C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[Daty od]</w:t>
                </w:r>
              </w:sdtContent>
            </w:sdt>
            <w:r w:rsidR="003D1B71" w:rsidRPr="00B54A69">
              <w:rPr>
                <w:rFonts w:asciiTheme="majorHAnsi" w:hAnsiTheme="majorHAnsi"/>
                <w:sz w:val="24"/>
                <w:szCs w:val="24"/>
              </w:rPr>
              <w:t>–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1060751496"/>
                <w:placeholder>
                  <w:docPart w:val="A04B9647D54D4B189EB6884F30D27D88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[do]</w:t>
                </w:r>
              </w:sdtContent>
            </w:sdt>
          </w:p>
          <w:p w14:paraId="6C73D1B1" w14:textId="77777777" w:rsidR="003D1B71" w:rsidRPr="00B54A69" w:rsidRDefault="00000000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2089416168"/>
                <w:placeholder>
                  <w:docPart w:val="75A2C90CF97D4AFDA1BABC404E0C40EF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[Stanowisko]</w:t>
                </w:r>
              </w:sdtContent>
            </w:sdt>
            <w:r w:rsidR="006C0753" w:rsidRPr="00B54A6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D1B71" w:rsidRPr="00B54A69">
              <w:rPr>
                <w:rFonts w:asciiTheme="majorHAnsi" w:hAnsiTheme="majorHAnsi"/>
                <w:sz w:val="24"/>
                <w:szCs w:val="24"/>
              </w:rPr>
              <w:t xml:space="preserve">•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578792993"/>
                <w:placeholder>
                  <w:docPart w:val="234BD52A3D544B8BAFD591886EE07588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[Funkcja]</w:t>
                </w:r>
              </w:sdtContent>
            </w:sdt>
            <w:r w:rsidR="003D1B71" w:rsidRPr="00B54A69">
              <w:rPr>
                <w:rFonts w:asciiTheme="majorHAnsi" w:hAnsiTheme="majorHAnsi"/>
                <w:sz w:val="24"/>
                <w:szCs w:val="24"/>
              </w:rPr>
              <w:t xml:space="preserve"> •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847401369"/>
                <w:placeholder>
                  <w:docPart w:val="0F5FC55425E544D093FEC128ED4E55EE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[Nazwa firmy]</w:t>
                </w:r>
              </w:sdtContent>
            </w:sdt>
          </w:p>
          <w:p w14:paraId="324051F0" w14:textId="77777777" w:rsidR="003D1B71" w:rsidRPr="00B54A69" w:rsidRDefault="00000000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848477920"/>
                <w:placeholder>
                  <w:docPart w:val="73EB5DCEF0AB403C8FAB06ADCB601BC1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[Daty od]</w:t>
                </w:r>
              </w:sdtContent>
            </w:sdt>
            <w:r w:rsidR="003D1B71" w:rsidRPr="00B54A69">
              <w:rPr>
                <w:rFonts w:asciiTheme="majorHAnsi" w:hAnsiTheme="majorHAnsi"/>
                <w:sz w:val="24"/>
                <w:szCs w:val="24"/>
              </w:rPr>
              <w:t>–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252506306"/>
                <w:placeholder>
                  <w:docPart w:val="C871678363FA4667B7BD91F335D05CF5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[do]</w:t>
                </w:r>
              </w:sdtContent>
            </w:sdt>
          </w:p>
          <w:p w14:paraId="6894278C" w14:textId="77777777" w:rsidR="003D1B71" w:rsidRPr="00B54A69" w:rsidRDefault="00000000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462188416"/>
                <w:placeholder>
                  <w:docPart w:val="B728353072FD49CEA49577265B78291E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[Stanowisko]</w:t>
                </w:r>
              </w:sdtContent>
            </w:sdt>
            <w:r w:rsidR="006C0753" w:rsidRPr="00B54A6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D1B71" w:rsidRPr="00B54A69">
              <w:rPr>
                <w:rFonts w:asciiTheme="majorHAnsi" w:hAnsiTheme="majorHAnsi"/>
                <w:sz w:val="24"/>
                <w:szCs w:val="24"/>
              </w:rPr>
              <w:t xml:space="preserve">•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768142880"/>
                <w:placeholder>
                  <w:docPart w:val="7E35D4E85B0B4956A8BB3F6A56D6733C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[Funkcja]</w:t>
                </w:r>
              </w:sdtContent>
            </w:sdt>
            <w:r w:rsidR="003D1B71" w:rsidRPr="00B54A69">
              <w:rPr>
                <w:rFonts w:asciiTheme="majorHAnsi" w:hAnsiTheme="majorHAnsi"/>
                <w:sz w:val="24"/>
                <w:szCs w:val="24"/>
              </w:rPr>
              <w:t xml:space="preserve"> •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452551456"/>
                <w:placeholder>
                  <w:docPart w:val="AF8E253EB86D499F8EEE8A8C56FF09D4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[Nazwa firmy]</w:t>
                </w:r>
              </w:sdtContent>
            </w:sdt>
          </w:p>
          <w:sdt>
            <w:sdtPr>
              <w:rPr>
                <w:rFonts w:asciiTheme="majorHAnsi" w:hAnsiTheme="majorHAnsi"/>
                <w:sz w:val="24"/>
                <w:szCs w:val="24"/>
              </w:rPr>
              <w:id w:val="-770157231"/>
              <w:placeholder>
                <w:docPart w:val="9EB69080D8434CE989B3A4ED258BA7F3"/>
              </w:placeholder>
              <w:temporary/>
              <w:showingPlcHdr/>
              <w15:appearance w15:val="hidden"/>
            </w:sdtPr>
            <w:sdtContent>
              <w:p w14:paraId="16BE0B04" w14:textId="77777777" w:rsidR="003D1B71" w:rsidRPr="00B54A69" w:rsidRDefault="003D1B71" w:rsidP="00B54A69">
                <w:pPr>
                  <w:spacing w:line="276" w:lineRule="auto"/>
                  <w:rPr>
                    <w:rFonts w:asciiTheme="majorHAnsi" w:hAnsiTheme="majorHAnsi"/>
                    <w:sz w:val="24"/>
                    <w:szCs w:val="24"/>
                  </w:rPr>
                </w:pPr>
                <w:r w:rsidRPr="00B54A69">
                  <w:rPr>
                    <w:rFonts w:asciiTheme="majorHAnsi" w:hAnsiTheme="majorHAnsi"/>
                    <w:sz w:val="24"/>
                    <w:szCs w:val="24"/>
                  </w:rPr>
                  <w:t>[To jest miejsce na krótkie podsumowanie najważniejszych obowiązków i największych osiągnięć.]</w:t>
                </w:r>
              </w:p>
            </w:sdtContent>
          </w:sdt>
          <w:p w14:paraId="3BB5D430" w14:textId="77777777" w:rsidR="00B54A69" w:rsidRDefault="00B54A69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sdt>
            <w:sdtPr>
              <w:rPr>
                <w:rFonts w:asciiTheme="majorHAnsi" w:hAnsiTheme="majorHAnsi"/>
                <w:color w:val="0F225E" w:themeColor="accent6" w:themeShade="80"/>
                <w:sz w:val="24"/>
                <w:szCs w:val="24"/>
              </w:rPr>
              <w:id w:val="-1554227259"/>
              <w:placeholder>
                <w:docPart w:val="40E6B8624B68451EB69A03C1E059A251"/>
              </w:placeholder>
              <w:temporary/>
              <w:showingPlcHdr/>
              <w15:appearance w15:val="hidden"/>
            </w:sdtPr>
            <w:sdtContent>
              <w:p w14:paraId="13B9542D" w14:textId="4E5F5E69" w:rsidR="003D1B71" w:rsidRPr="00A17A34" w:rsidRDefault="003D1B71" w:rsidP="00A17A34">
                <w:pPr>
                  <w:pBdr>
                    <w:bottom w:val="single" w:sz="4" w:space="1" w:color="1E44BC" w:themeColor="accent6"/>
                  </w:pBdr>
                  <w:spacing w:line="276" w:lineRule="auto"/>
                  <w:rPr>
                    <w:rFonts w:asciiTheme="majorHAnsi" w:hAnsiTheme="majorHAnsi"/>
                    <w:color w:val="0F225E" w:themeColor="accent6" w:themeShade="80"/>
                    <w:sz w:val="24"/>
                    <w:szCs w:val="24"/>
                  </w:rPr>
                </w:pPr>
                <w:r w:rsidRPr="00A17A34">
                  <w:rPr>
                    <w:rFonts w:asciiTheme="majorHAnsi" w:hAnsiTheme="majorHAnsi"/>
                    <w:color w:val="0F225E" w:themeColor="accent6" w:themeShade="80"/>
                    <w:sz w:val="24"/>
                    <w:szCs w:val="24"/>
                  </w:rPr>
                  <w:t>Edukacja</w:t>
                </w:r>
              </w:p>
            </w:sdtContent>
          </w:sdt>
          <w:p w14:paraId="47DEECE8" w14:textId="77777777" w:rsidR="003D1B71" w:rsidRPr="00B54A69" w:rsidRDefault="00000000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245614494"/>
                <w:placeholder>
                  <w:docPart w:val="8CB7899FCB1F41B6B2F0467CA834F819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[Nazwa szkoły]</w:t>
                </w:r>
              </w:sdtContent>
            </w:sdt>
            <w:r w:rsidR="006C0753" w:rsidRPr="00B54A6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D1B71" w:rsidRPr="00B54A69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141007519"/>
                <w:placeholder>
                  <w:docPart w:val="0BB0B14732894955B38F66099C25D007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[Miasto, Województwo]</w:t>
                </w:r>
              </w:sdtContent>
            </w:sdt>
          </w:p>
          <w:sdt>
            <w:sdtPr>
              <w:rPr>
                <w:rFonts w:asciiTheme="majorHAnsi" w:hAnsiTheme="majorHAnsi"/>
                <w:sz w:val="24"/>
                <w:szCs w:val="24"/>
              </w:rPr>
              <w:id w:val="-1240391264"/>
              <w:placeholder>
                <w:docPart w:val="7AE9ABB21B7E4ED7B463D0F6D0F01868"/>
              </w:placeholder>
              <w:temporary/>
              <w:showingPlcHdr/>
              <w15:appearance w15:val="hidden"/>
            </w:sdtPr>
            <w:sdtContent>
              <w:p w14:paraId="4E3360B7" w14:textId="77777777" w:rsidR="003D1B71" w:rsidRPr="00B54A69" w:rsidRDefault="003D1B71" w:rsidP="00B54A69">
                <w:pPr>
                  <w:spacing w:line="276" w:lineRule="auto"/>
                  <w:rPr>
                    <w:rFonts w:asciiTheme="majorHAnsi" w:hAnsiTheme="majorHAnsi"/>
                    <w:sz w:val="24"/>
                    <w:szCs w:val="24"/>
                  </w:rPr>
                </w:pPr>
                <w:r w:rsidRPr="00B54A69">
                  <w:rPr>
                    <w:rFonts w:asciiTheme="majorHAnsi" w:hAnsiTheme="majorHAnsi"/>
                    <w:sz w:val="24"/>
                    <w:szCs w:val="24"/>
                  </w:rPr>
                  <w:t>[Tutaj możesz podać średnią ocen i napisać krótkie podsumowanie dotyczące prac zaliczeniowych, nagród i wyróżnień.]</w:t>
                </w:r>
              </w:p>
            </w:sdtContent>
          </w:sdt>
          <w:p w14:paraId="5215E612" w14:textId="77777777" w:rsidR="00B54A69" w:rsidRDefault="00B54A69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14:paraId="24121D8E" w14:textId="75FCF21E" w:rsidR="003D1B71" w:rsidRPr="00B54A69" w:rsidRDefault="00000000" w:rsidP="00A17A34">
            <w:pPr>
              <w:pBdr>
                <w:bottom w:val="single" w:sz="4" w:space="1" w:color="1E44BC" w:themeColor="accent6"/>
              </w:pBd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730222568"/>
                <w:placeholder>
                  <w:docPart w:val="7D2987B4CF1441E9A349A71C47551E96"/>
                </w:placeholder>
                <w:temporary/>
                <w:showingPlcHdr/>
                <w15:appearance w15:val="hidden"/>
              </w:sdtPr>
              <w:sdtContent>
                <w:r w:rsidR="003D1B71" w:rsidRPr="00A17A34">
                  <w:rPr>
                    <w:rFonts w:asciiTheme="majorHAnsi" w:hAnsiTheme="majorHAnsi"/>
                    <w:color w:val="0F225E" w:themeColor="accent6" w:themeShade="80"/>
                    <w:sz w:val="24"/>
                    <w:szCs w:val="24"/>
                  </w:rPr>
                  <w:t>Umiejętności komunikacyjne</w:t>
                </w:r>
              </w:sdtContent>
            </w:sdt>
            <w:r w:rsidR="00A17A34">
              <w:rPr>
                <w:rFonts w:asciiTheme="majorHAnsi" w:hAnsiTheme="majorHAnsi"/>
                <w:sz w:val="24"/>
                <w:szCs w:val="24"/>
              </w:rPr>
              <w:t xml:space="preserve"> i uprawnienia</w:t>
            </w:r>
          </w:p>
          <w:p w14:paraId="66049897" w14:textId="03E16309" w:rsidR="003D1B71" w:rsidRDefault="00A17A34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[Tutaj możesz wpisać wszystkie posiadane umiejętności miękkie oraz posiadane uprawnienia]</w:t>
            </w:r>
          </w:p>
          <w:p w14:paraId="548C82E2" w14:textId="77777777" w:rsidR="00A17A34" w:rsidRPr="00B54A69" w:rsidRDefault="00A17A34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14:paraId="2CCA9CCE" w14:textId="5F069972" w:rsidR="00A17A34" w:rsidRPr="00A17A34" w:rsidRDefault="00A17A34" w:rsidP="00A17A34">
            <w:pPr>
              <w:pBdr>
                <w:bottom w:val="single" w:sz="4" w:space="1" w:color="1E44BC" w:themeColor="accent6"/>
              </w:pBdr>
              <w:spacing w:line="276" w:lineRule="auto"/>
              <w:rPr>
                <w:rFonts w:asciiTheme="majorHAnsi" w:hAnsiTheme="majorHAnsi"/>
                <w:color w:val="0F225E" w:themeColor="accent6" w:themeShade="80"/>
                <w:sz w:val="24"/>
                <w:szCs w:val="24"/>
              </w:rPr>
            </w:pPr>
            <w:r w:rsidRPr="00A17A34">
              <w:rPr>
                <w:rFonts w:asciiTheme="majorHAnsi" w:hAnsiTheme="majorHAnsi"/>
                <w:color w:val="0F225E" w:themeColor="accent6" w:themeShade="80"/>
                <w:sz w:val="24"/>
                <w:szCs w:val="24"/>
              </w:rPr>
              <w:t>Przywództwo</w:t>
            </w:r>
          </w:p>
          <w:p w14:paraId="2F2A61A4" w14:textId="41CB3C06" w:rsidR="00B54A69" w:rsidRDefault="00A17A34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[Tutaj możesz wpisać wszystkie posiadane cechy charakteru świadczące o umiejętności zarządzania zasobami]</w:t>
            </w:r>
          </w:p>
          <w:p w14:paraId="4B8BE7B6" w14:textId="77777777" w:rsidR="00A17A34" w:rsidRDefault="00A17A34" w:rsidP="00B54A69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sdt>
            <w:sdtPr>
              <w:rPr>
                <w:rFonts w:asciiTheme="majorHAnsi" w:hAnsiTheme="majorHAnsi"/>
                <w:color w:val="0F225E" w:themeColor="accent6" w:themeShade="80"/>
                <w:sz w:val="24"/>
                <w:szCs w:val="24"/>
              </w:rPr>
              <w:id w:val="1374043770"/>
              <w:placeholder>
                <w:docPart w:val="127AE0A14B074159AA68DAB3942E7C45"/>
              </w:placeholder>
              <w:temporary/>
              <w:showingPlcHdr/>
              <w15:appearance w15:val="hidden"/>
            </w:sdtPr>
            <w:sdtContent>
              <w:p w14:paraId="7C4E2778" w14:textId="0DCB4E6A" w:rsidR="003D1B71" w:rsidRPr="00A17A34" w:rsidRDefault="003D1B71" w:rsidP="00A17A34">
                <w:pPr>
                  <w:pBdr>
                    <w:bottom w:val="single" w:sz="4" w:space="1" w:color="1E44BC" w:themeColor="accent6"/>
                  </w:pBdr>
                  <w:spacing w:line="276" w:lineRule="auto"/>
                  <w:rPr>
                    <w:rFonts w:asciiTheme="majorHAnsi" w:hAnsiTheme="majorHAnsi"/>
                    <w:color w:val="0F225E" w:themeColor="accent6" w:themeShade="80"/>
                    <w:sz w:val="24"/>
                    <w:szCs w:val="24"/>
                  </w:rPr>
                </w:pPr>
                <w:r w:rsidRPr="00A17A34">
                  <w:rPr>
                    <w:rFonts w:asciiTheme="majorHAnsi" w:hAnsiTheme="majorHAnsi"/>
                    <w:color w:val="0F225E" w:themeColor="accent6" w:themeShade="80"/>
                    <w:sz w:val="24"/>
                    <w:szCs w:val="24"/>
                  </w:rPr>
                  <w:t>Referencje</w:t>
                </w:r>
              </w:p>
            </w:sdtContent>
          </w:sdt>
          <w:sdt>
            <w:sdtPr>
              <w:rPr>
                <w:rFonts w:asciiTheme="majorHAnsi" w:hAnsiTheme="majorHAnsi"/>
                <w:sz w:val="24"/>
                <w:szCs w:val="24"/>
              </w:rPr>
              <w:id w:val="-494037895"/>
              <w:placeholder>
                <w:docPart w:val="A974285A824B42D2B0335AAA58FC1BDA"/>
              </w:placeholder>
              <w:temporary/>
              <w:showingPlcHdr/>
              <w15:appearance w15:val="hidden"/>
            </w:sdtPr>
            <w:sdtContent>
              <w:p w14:paraId="5D4D12DD" w14:textId="77777777" w:rsidR="003D1B71" w:rsidRPr="00B54A69" w:rsidRDefault="003D1B71" w:rsidP="00B54A69">
                <w:pPr>
                  <w:spacing w:line="276" w:lineRule="auto"/>
                  <w:rPr>
                    <w:rFonts w:asciiTheme="majorHAnsi" w:hAnsiTheme="majorHAnsi"/>
                    <w:sz w:val="24"/>
                    <w:szCs w:val="24"/>
                  </w:rPr>
                </w:pPr>
                <w:r w:rsidRPr="00B54A69">
                  <w:rPr>
                    <w:rFonts w:asciiTheme="majorHAnsi" w:hAnsiTheme="majorHAnsi"/>
                    <w:sz w:val="24"/>
                    <w:szCs w:val="24"/>
                  </w:rPr>
                  <w:t>[Dostępne na żądanie.]</w:t>
                </w:r>
              </w:p>
            </w:sdtContent>
          </w:sdt>
        </w:tc>
      </w:tr>
      <w:tr w:rsidR="003D1B71" w:rsidRPr="00D35E3C" w14:paraId="14B9EBBC" w14:textId="77777777" w:rsidTr="003D1B71">
        <w:trPr>
          <w:trHeight w:val="1164"/>
        </w:trPr>
        <w:tc>
          <w:tcPr>
            <w:tcW w:w="720" w:type="dxa"/>
          </w:tcPr>
          <w:p w14:paraId="661977FF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2942" w:type="dxa"/>
            <w:gridSpan w:val="2"/>
          </w:tcPr>
          <w:sdt>
            <w:sdtPr>
              <w:id w:val="1048178819"/>
              <w:placeholder>
                <w:docPart w:val="8D593ED9FF2843D0A1F9DC5E0D8A6156"/>
              </w:placeholder>
              <w:temporary/>
              <w:showingPlcHdr/>
              <w15:appearance w15:val="hidden"/>
            </w:sdtPr>
            <w:sdtContent>
              <w:p w14:paraId="522D21A7" w14:textId="77777777" w:rsidR="00B54A69" w:rsidRDefault="00B54A69" w:rsidP="00B54A69">
                <w:r w:rsidRPr="00B54A69">
                  <w:rPr>
                    <w:rFonts w:asciiTheme="majorHAnsi" w:eastAsia="Calibri" w:hAnsiTheme="majorHAnsi"/>
                    <w:lang w:bidi="pl-PL"/>
                  </w:rPr>
                  <w:t>[Chcesz wstawić swoje zdjęcie do koła? To proste. Wybierz zdjęcie i kliknij prawym przyciskiem myszy. Wybierz pozycję „Wypełnij” z menu skrótów. Wybierz pozycję Obraz... z listy. Przejdź na komputerze do odpowiedniego zdjęcia. Kliknij przycisk Ok, aby wstawić wybrane zdjęcie.]</w:t>
                </w:r>
              </w:p>
            </w:sdtContent>
          </w:sdt>
          <w:sdt>
            <w:sdtPr>
              <w:rPr>
                <w:rFonts w:asciiTheme="majorHAnsi" w:hAnsiTheme="majorHAnsi"/>
              </w:rPr>
              <w:id w:val="-165710132"/>
              <w:placeholder>
                <w:docPart w:val="20F8CE649E294E59BDAF3E394E6EC2B7"/>
              </w:placeholder>
              <w:temporary/>
              <w:showingPlcHdr/>
              <w15:appearance w15:val="hidden"/>
            </w:sdtPr>
            <w:sdtContent>
              <w:p w14:paraId="68083183" w14:textId="77777777" w:rsidR="00B54A69" w:rsidRPr="00B54A69" w:rsidRDefault="00B54A69" w:rsidP="00B54A69">
                <w:pPr>
                  <w:rPr>
                    <w:rFonts w:asciiTheme="majorHAnsi" w:hAnsiTheme="majorHAnsi"/>
                  </w:rPr>
                </w:pPr>
                <w:r w:rsidRPr="00B54A69">
                  <w:rPr>
                    <w:rFonts w:asciiTheme="majorHAnsi" w:eastAsia="Calibri" w:hAnsiTheme="majorHAnsi"/>
                    <w:lang w:bidi="pl-PL"/>
                  </w:rPr>
                  <w:t xml:space="preserve">[Po wstawieniu zdjęcia, wybierz go ponownie. Przejdź do menu karty Formatowanie w obszarze Narzędzia obrazów. Kliknij strzałkę w dół poniżej polecenia „Przytnij” i wybierz pozycję "Wypełnij" z listy. Spowoduje to automatyczne dostosowanie zdjęcia w celu jego przycięcia. Aby odpowiednio umieścić zdjęcie, możesz je kliknąć i przeciągnąć.] </w:t>
                </w:r>
              </w:p>
            </w:sdtContent>
          </w:sdt>
          <w:p w14:paraId="7A1D7189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423" w:type="dxa"/>
            <w:vMerge/>
          </w:tcPr>
          <w:p w14:paraId="5699974B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vMerge/>
          </w:tcPr>
          <w:p w14:paraId="5D4E0245" w14:textId="77777777" w:rsidR="003D1B71" w:rsidRPr="00B54A69" w:rsidRDefault="003D1B71" w:rsidP="006F3BD9">
            <w:pPr>
              <w:rPr>
                <w:rFonts w:asciiTheme="majorHAnsi" w:hAnsiTheme="majorHAnsi"/>
                <w:sz w:val="48"/>
                <w:szCs w:val="48"/>
              </w:rPr>
            </w:pPr>
          </w:p>
        </w:tc>
      </w:tr>
      <w:tr w:rsidR="003D1B71" w:rsidRPr="00D35E3C" w14:paraId="425A7897" w14:textId="77777777" w:rsidTr="003D1B71">
        <w:trPr>
          <w:trHeight w:val="543"/>
        </w:trPr>
        <w:tc>
          <w:tcPr>
            <w:tcW w:w="720" w:type="dxa"/>
          </w:tcPr>
          <w:p w14:paraId="3B953688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659D1D3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  <w:r w:rsidRPr="00D35E3C">
              <w:rPr>
                <w:rFonts w:asciiTheme="majorHAnsi" w:hAnsiTheme="majorHAnsi"/>
              </w:rPr>
              <mc:AlternateContent>
                <mc:Choice Requires="wpg">
                  <w:drawing>
                    <wp:inline distT="0" distB="0" distL="0" distR="0" wp14:anchorId="1BAF96B9" wp14:editId="4A3CA37A">
                      <wp:extent cx="337185" cy="333375"/>
                      <wp:effectExtent l="0" t="0" r="5715" b="9525"/>
                      <wp:docPr id="21" name="Grup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Dowolny kształt: Kształt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az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F9FED" id="Grup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">
                      <v:shape id="Dowolny kształt: Kształt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ED3845D" w14:textId="77777777" w:rsidR="003D1B71" w:rsidRPr="00B54A69" w:rsidRDefault="00000000" w:rsidP="00A17A3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1645700282"/>
                <w:placeholder>
                  <w:docPart w:val="E9AFCD298E6E486DB84D4845E5A34EFB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[Twój adres]</w:t>
                </w:r>
              </w:sdtContent>
            </w:sdt>
          </w:p>
          <w:p w14:paraId="3389AF2A" w14:textId="77777777" w:rsidR="003D1B71" w:rsidRPr="00B54A69" w:rsidRDefault="00000000" w:rsidP="00A17A3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798381348"/>
                <w:placeholder>
                  <w:docPart w:val="F236C74E6EEE40EFADE4F7C6B08AAFD4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[Kod pocztowy, miasto]</w:t>
                </w:r>
              </w:sdtContent>
            </w:sdt>
          </w:p>
        </w:tc>
        <w:tc>
          <w:tcPr>
            <w:tcW w:w="423" w:type="dxa"/>
            <w:vMerge/>
          </w:tcPr>
          <w:p w14:paraId="4411ADC2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vMerge/>
          </w:tcPr>
          <w:p w14:paraId="7543BA99" w14:textId="77777777" w:rsidR="003D1B71" w:rsidRPr="00B54A69" w:rsidRDefault="003D1B71" w:rsidP="006F3BD9">
            <w:pPr>
              <w:rPr>
                <w:rFonts w:asciiTheme="majorHAnsi" w:hAnsiTheme="majorHAnsi"/>
                <w:sz w:val="48"/>
                <w:szCs w:val="48"/>
              </w:rPr>
            </w:pPr>
          </w:p>
        </w:tc>
      </w:tr>
      <w:tr w:rsidR="003D1B71" w:rsidRPr="00D35E3C" w14:paraId="04E19E71" w14:textId="77777777" w:rsidTr="003D1B71">
        <w:trPr>
          <w:trHeight w:val="183"/>
        </w:trPr>
        <w:tc>
          <w:tcPr>
            <w:tcW w:w="720" w:type="dxa"/>
          </w:tcPr>
          <w:p w14:paraId="23D1202F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8CC710F" w14:textId="77777777" w:rsidR="003D1B71" w:rsidRPr="00B54A69" w:rsidRDefault="003D1B71" w:rsidP="00A17A3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461A18F3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vMerge/>
          </w:tcPr>
          <w:p w14:paraId="723C0D92" w14:textId="77777777" w:rsidR="003D1B71" w:rsidRPr="00B54A69" w:rsidRDefault="003D1B71" w:rsidP="006F3BD9">
            <w:pPr>
              <w:rPr>
                <w:rFonts w:asciiTheme="majorHAnsi" w:hAnsiTheme="majorHAnsi"/>
                <w:sz w:val="48"/>
                <w:szCs w:val="48"/>
              </w:rPr>
            </w:pPr>
          </w:p>
        </w:tc>
      </w:tr>
      <w:tr w:rsidR="003D1B71" w:rsidRPr="00D35E3C" w14:paraId="3253C3DC" w14:textId="77777777" w:rsidTr="003D1B71">
        <w:trPr>
          <w:trHeight w:val="624"/>
        </w:trPr>
        <w:tc>
          <w:tcPr>
            <w:tcW w:w="720" w:type="dxa"/>
          </w:tcPr>
          <w:p w14:paraId="5E880707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82774E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  <w:r w:rsidRPr="00D35E3C">
              <w:rPr>
                <w:rFonts w:asciiTheme="majorHAnsi" w:hAnsiTheme="majorHAnsi"/>
              </w:rPr>
              <mc:AlternateContent>
                <mc:Choice Requires="wpg">
                  <w:drawing>
                    <wp:inline distT="0" distB="0" distL="0" distR="0" wp14:anchorId="40C3F565" wp14:editId="13585B2F">
                      <wp:extent cx="337820" cy="337185"/>
                      <wp:effectExtent l="0" t="0" r="5080" b="5715"/>
                      <wp:docPr id="22" name="Grup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Dowolny kształt: Kształt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az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FDE97" id="Grup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">
                      <v:shape id="Dowolny kształt: Kształt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az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F27A40E" w14:textId="77777777" w:rsidR="003D1B71" w:rsidRPr="00B54A69" w:rsidRDefault="00000000" w:rsidP="00A17A3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1701595270"/>
                <w:placeholder>
                  <w:docPart w:val="FFD55EAAB6484580B5E4029D6EE780EB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[Twój numer telefonu]</w:t>
                </w:r>
              </w:sdtContent>
            </w:sdt>
          </w:p>
        </w:tc>
        <w:tc>
          <w:tcPr>
            <w:tcW w:w="423" w:type="dxa"/>
            <w:vMerge/>
          </w:tcPr>
          <w:p w14:paraId="0ECD9A2F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vMerge/>
          </w:tcPr>
          <w:p w14:paraId="00A0C289" w14:textId="77777777" w:rsidR="003D1B71" w:rsidRPr="00B54A69" w:rsidRDefault="003D1B71" w:rsidP="006F3BD9">
            <w:pPr>
              <w:rPr>
                <w:rFonts w:asciiTheme="majorHAnsi" w:hAnsiTheme="majorHAnsi"/>
                <w:sz w:val="48"/>
                <w:szCs w:val="48"/>
              </w:rPr>
            </w:pPr>
          </w:p>
        </w:tc>
      </w:tr>
      <w:tr w:rsidR="003D1B71" w:rsidRPr="00D35E3C" w14:paraId="46CADD44" w14:textId="77777777" w:rsidTr="003D1B71">
        <w:trPr>
          <w:trHeight w:val="183"/>
        </w:trPr>
        <w:tc>
          <w:tcPr>
            <w:tcW w:w="720" w:type="dxa"/>
          </w:tcPr>
          <w:p w14:paraId="528D8A57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B011286" w14:textId="77777777" w:rsidR="003D1B71" w:rsidRPr="00B54A69" w:rsidRDefault="003D1B71" w:rsidP="00A17A3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1330517C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vMerge/>
          </w:tcPr>
          <w:p w14:paraId="3FB2BB5E" w14:textId="77777777" w:rsidR="003D1B71" w:rsidRPr="00B54A69" w:rsidRDefault="003D1B71" w:rsidP="006F3BD9">
            <w:pPr>
              <w:rPr>
                <w:rFonts w:asciiTheme="majorHAnsi" w:hAnsiTheme="majorHAnsi"/>
                <w:sz w:val="48"/>
                <w:szCs w:val="48"/>
              </w:rPr>
            </w:pPr>
          </w:p>
        </w:tc>
      </w:tr>
      <w:tr w:rsidR="003D1B71" w:rsidRPr="00D35E3C" w14:paraId="57FCBBCE" w14:textId="77777777" w:rsidTr="003D1B71">
        <w:trPr>
          <w:trHeight w:val="633"/>
        </w:trPr>
        <w:tc>
          <w:tcPr>
            <w:tcW w:w="720" w:type="dxa"/>
          </w:tcPr>
          <w:p w14:paraId="6F97448E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92DE709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  <w:r w:rsidRPr="00D35E3C">
              <w:rPr>
                <w:rFonts w:asciiTheme="majorHAnsi" w:hAnsiTheme="majorHAnsi"/>
              </w:rPr>
              <mc:AlternateContent>
                <mc:Choice Requires="wpg">
                  <w:drawing>
                    <wp:inline distT="0" distB="0" distL="0" distR="0" wp14:anchorId="6B08CC3E" wp14:editId="3FAEE813">
                      <wp:extent cx="338455" cy="346075"/>
                      <wp:effectExtent l="0" t="0" r="4445" b="0"/>
                      <wp:docPr id="24" name="Grupa 24" descr="ikona poczty e-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Dowolny kształt: Kształt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az 32" descr="Ikona poczty e-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9858C" id="Grupa 24" o:spid="_x0000_s1026" alt="ikona poczty e-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">
                      <v:shape id="Dowolny kształt: Kształ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az 32" o:spid="_x0000_s1028" type="#_x0000_t75" alt="Ikona poczty e-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kona poczty e-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1050A08" w14:textId="77777777" w:rsidR="003D1B71" w:rsidRPr="00B54A69" w:rsidRDefault="00000000" w:rsidP="00A17A3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1997099910"/>
                <w:placeholder>
                  <w:docPart w:val="8E7425B5B6B9436688DAB83F1104CCC2"/>
                </w:placeholder>
                <w:temporary/>
                <w:showingPlcHdr/>
                <w15:appearance w15:val="hidden"/>
              </w:sdtPr>
              <w:sdtContent>
                <w:r w:rsidR="003D1B71" w:rsidRPr="00B54A69">
                  <w:rPr>
                    <w:rFonts w:asciiTheme="majorHAnsi" w:hAnsiTheme="majorHAnsi"/>
                    <w:sz w:val="24"/>
                    <w:szCs w:val="24"/>
                  </w:rPr>
                  <w:t>[Twój adres e-mail]</w:t>
                </w:r>
              </w:sdtContent>
            </w:sdt>
          </w:p>
        </w:tc>
        <w:tc>
          <w:tcPr>
            <w:tcW w:w="423" w:type="dxa"/>
            <w:vMerge/>
          </w:tcPr>
          <w:p w14:paraId="095E8C82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vMerge/>
          </w:tcPr>
          <w:p w14:paraId="0B41022A" w14:textId="77777777" w:rsidR="003D1B71" w:rsidRPr="00B54A69" w:rsidRDefault="003D1B71" w:rsidP="006F3BD9">
            <w:pPr>
              <w:rPr>
                <w:rFonts w:asciiTheme="majorHAnsi" w:hAnsiTheme="majorHAnsi"/>
                <w:sz w:val="48"/>
                <w:szCs w:val="48"/>
              </w:rPr>
            </w:pPr>
          </w:p>
        </w:tc>
      </w:tr>
      <w:tr w:rsidR="003D1B71" w:rsidRPr="00D35E3C" w14:paraId="4E25C237" w14:textId="77777777" w:rsidTr="003D1B71">
        <w:trPr>
          <w:trHeight w:val="174"/>
        </w:trPr>
        <w:tc>
          <w:tcPr>
            <w:tcW w:w="720" w:type="dxa"/>
          </w:tcPr>
          <w:p w14:paraId="15BDB0AB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92F5A01" w14:textId="77777777" w:rsidR="003D1B71" w:rsidRPr="00B54A69" w:rsidRDefault="003D1B71" w:rsidP="00A17A3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189C8F97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vMerge/>
          </w:tcPr>
          <w:p w14:paraId="493D4250" w14:textId="77777777" w:rsidR="003D1B71" w:rsidRPr="00B54A69" w:rsidRDefault="003D1B71" w:rsidP="006F3BD9">
            <w:pPr>
              <w:rPr>
                <w:rFonts w:asciiTheme="majorHAnsi" w:hAnsiTheme="majorHAnsi"/>
                <w:sz w:val="48"/>
                <w:szCs w:val="48"/>
              </w:rPr>
            </w:pPr>
          </w:p>
        </w:tc>
      </w:tr>
      <w:tr w:rsidR="003D1B71" w:rsidRPr="00D35E3C" w14:paraId="67600087" w14:textId="77777777" w:rsidTr="003D1B71">
        <w:trPr>
          <w:trHeight w:val="633"/>
        </w:trPr>
        <w:tc>
          <w:tcPr>
            <w:tcW w:w="720" w:type="dxa"/>
          </w:tcPr>
          <w:p w14:paraId="199898F1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E300AAE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  <w:r w:rsidRPr="00D35E3C">
              <w:rPr>
                <w:rFonts w:asciiTheme="majorHAnsi" w:hAnsiTheme="majorHAnsi"/>
              </w:rPr>
              <mc:AlternateContent>
                <mc:Choice Requires="wpg">
                  <w:drawing>
                    <wp:inline distT="0" distB="0" distL="0" distR="0" wp14:anchorId="7A6645E8" wp14:editId="3409FE1D">
                      <wp:extent cx="338455" cy="346075"/>
                      <wp:effectExtent l="0" t="0" r="4445" b="0"/>
                      <wp:docPr id="23" name="Grupa 23" descr="ikona witryny internetowej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Dowolny kształt: Kształt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az 36" descr="ikona witryny internetowej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2351F" id="Grupa 23" o:spid="_x0000_s1026" alt="ikona witryny internetowej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N5zg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DY0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YkKyBBPZSYZFC2QRCMHQCwVSR6S5r+ORpMOWpGD63GEV5bK&#10;7fA0aaQ4MpE9np5pJaQSUeBaz0xK6ITf3VWXVkHYDTcSWPaMolYm8DC53DAm/ZTkZ+ryCCuTFEpc&#10;xWWCGiKCvcPkchqbXNK28SnEhqhi25gctuBAopYD7Ot1sViniSq04a1LQTV5ofjCXWaFIWLHDhah&#10;q19aCjCELmbWNMgbPIIeZjaJoZjHLt3UEFVE6cj6d0yXyQxFSLlgaIgwQ0gYdtWlJQBnvL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">
                      <v:shape id="Dowolny kształt: Kształ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az 36" o:spid="_x0000_s1028" type="#_x0000_t75" alt="ikona witryny internetowej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itryny internetowej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rFonts w:asciiTheme="majorHAnsi" w:hAnsiTheme="majorHAnsi"/>
              <w:sz w:val="24"/>
              <w:szCs w:val="24"/>
            </w:rPr>
            <w:id w:val="994223924"/>
            <w:placeholder>
              <w:docPart w:val="669EA2C1AA2746B7A69CCF3BD85171F4"/>
            </w:placeholder>
            <w:temporary/>
            <w:showingPlcHdr/>
            <w15:appearance w15:val="hidden"/>
          </w:sdtPr>
          <w:sdtContent>
            <w:tc>
              <w:tcPr>
                <w:tcW w:w="2312" w:type="dxa"/>
                <w:vAlign w:val="center"/>
              </w:tcPr>
              <w:p w14:paraId="6416605E" w14:textId="77777777" w:rsidR="003D1B71" w:rsidRPr="00B54A69" w:rsidRDefault="003D1B71" w:rsidP="00A17A34">
                <w:pPr>
                  <w:spacing w:line="276" w:lineRule="auto"/>
                  <w:rPr>
                    <w:rFonts w:asciiTheme="majorHAnsi" w:hAnsiTheme="majorHAnsi"/>
                    <w:sz w:val="24"/>
                    <w:szCs w:val="24"/>
                  </w:rPr>
                </w:pPr>
                <w:r w:rsidRPr="00B54A69">
                  <w:rPr>
                    <w:rFonts w:asciiTheme="majorHAnsi" w:hAnsiTheme="majorHAnsi"/>
                    <w:sz w:val="24"/>
                    <w:szCs w:val="24"/>
                  </w:rPr>
                  <w:t>[Twoja witryna internetowa]</w:t>
                </w:r>
              </w:p>
            </w:tc>
          </w:sdtContent>
        </w:sdt>
        <w:tc>
          <w:tcPr>
            <w:tcW w:w="423" w:type="dxa"/>
            <w:vMerge/>
          </w:tcPr>
          <w:p w14:paraId="497BE7F7" w14:textId="77777777" w:rsidR="003D1B71" w:rsidRPr="00D35E3C" w:rsidRDefault="003D1B71" w:rsidP="006F3BD9">
            <w:pPr>
              <w:rPr>
                <w:rFonts w:asciiTheme="majorHAnsi" w:hAnsiTheme="majorHAnsi"/>
              </w:rPr>
            </w:pPr>
          </w:p>
        </w:tc>
        <w:tc>
          <w:tcPr>
            <w:tcW w:w="6607" w:type="dxa"/>
            <w:vMerge/>
          </w:tcPr>
          <w:p w14:paraId="317EC533" w14:textId="77777777" w:rsidR="003D1B71" w:rsidRPr="00B54A69" w:rsidRDefault="003D1B71" w:rsidP="006F3BD9">
            <w:pPr>
              <w:rPr>
                <w:rFonts w:asciiTheme="majorHAnsi" w:hAnsiTheme="majorHAnsi"/>
                <w:sz w:val="48"/>
                <w:szCs w:val="48"/>
              </w:rPr>
            </w:pPr>
          </w:p>
        </w:tc>
      </w:tr>
    </w:tbl>
    <w:p w14:paraId="1E9D62FB" w14:textId="77777777" w:rsidR="00B54A69" w:rsidRPr="00D35E3C" w:rsidRDefault="00B54A69" w:rsidP="00B54A69">
      <w:pPr>
        <w:rPr>
          <w:rFonts w:asciiTheme="majorHAnsi" w:hAnsiTheme="majorHAnsi"/>
        </w:rPr>
      </w:pPr>
    </w:p>
    <w:sectPr w:rsidR="00B54A69" w:rsidRPr="00D35E3C" w:rsidSect="006C0753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27379" w14:textId="77777777" w:rsidR="00C71F61" w:rsidRDefault="00C71F61" w:rsidP="00590471">
      <w:r>
        <w:separator/>
      </w:r>
    </w:p>
  </w:endnote>
  <w:endnote w:type="continuationSeparator" w:id="0">
    <w:p w14:paraId="5BB80332" w14:textId="77777777" w:rsidR="00C71F61" w:rsidRDefault="00C71F6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8F033" w14:textId="77777777" w:rsidR="00C71F61" w:rsidRDefault="00C71F61" w:rsidP="00590471">
      <w:r>
        <w:separator/>
      </w:r>
    </w:p>
  </w:footnote>
  <w:footnote w:type="continuationSeparator" w:id="0">
    <w:p w14:paraId="37610321" w14:textId="77777777" w:rsidR="00C71F61" w:rsidRDefault="00C71F6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46FC" w14:textId="77777777" w:rsidR="00590471" w:rsidRPr="008626CB" w:rsidRDefault="00310F17" w:rsidP="00060042">
    <w:pPr>
      <w:pStyle w:val="Tekstpodstawowy"/>
    </w:pPr>
    <w:r w:rsidRPr="008626CB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CC506A4" wp14:editId="7D9C702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Dowolny kształt: Kształt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Dowolny kształt: Kształt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ostokąt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Dowolny kształt: Kształ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Dowolny kształt: Kształ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Dowolny kształt: Kształ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Dowolny kształt: Kształ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Dowolny kształt: Kształt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Dowolny kształt: Kształ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22FA8D" id="Grupa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KAUkksTwg8DRSJJsfy&#10;gFIRDUwkKsfyMDmWB5SKaGAiUTmWh8mxPJRjCYHVC8qxPEyO5QGlktvA5FgeyrGEwKuCItHkWB7K&#10;sYTA00CRaHIsD+VYQuBpoEg0OZaHciwhsDRQjuVhciwP5VhC4GmgSDQ5lodyLCHwNFAkmhzLQzmW&#10;EHgaKBJNjuWhHEsIPA0UiSbH8lCOJQSOBk/lWELgZSAcy9PkWJ7KsYTA00Bm56fJsTyVYwmBp4HM&#10;zk+TY3kqxxICTwNZJz5NjuWpHEsIPA1knf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TbYDA7qn2aGQj0J84KtX1FUS0YDpUiIOj24aI&#10;e1OZvUEEGoguWOZ8BfqTc2IKjWDztwGyX6TDqDXslsOXqhVKDjsRckhuppKNrgHKtSzQABz4mBdm&#10;Ct0R7nVUoD9LQxkVFUQ1L8pzGl6hAVhDEaGnKlnO66hjeT+vQH/+FlAxixhUX/S80r2B/gTgy4NU&#10;6Pmg4niRtmvmFSqAWMV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UBpVJYnhB4GigSTY7l&#10;AaUiGphIVI7lYXIsDygV0cBEonIsD5NjeSjHEgKrF5RjeZgcywNKpbaBybE8lGMJgVcFRaLJsTyU&#10;YwmBp4Ei0eRYHsqxhMDTQJFociwP5VhCYGmgHMvD5FgeyrGEwNNAkWhyLA/lWELgaaBINDmWh3Is&#10;IfA0UCSaHMtDOZYQeBooEk2O5aEcSwgcDZ7KsYTAy0A4lqfJsTyVYwmBp4HMzk+TY3kqxxICTwOZ&#10;nZ8mx/JUjiUEngbiJz5NjuWpHEsIPA3ET3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fqtZiissGANrfJgAOAAAAAAAAAAAAAAAAAC4CAABkcnMv&#10;ZTJvRG9jLnhtbFBLAQItABQABgAIAAAAIQBREuor4gAAAA4BAAAPAAAAAAAAAAAAAAAAAOTNBgBk&#10;cnMvZG93bnJldi54bWxQSwUGAAAAAAQABADzAAAA884GAAAA&#10;">
              <v:group id="Grup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Dowolny kształt: Kształt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ostokąt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8626CB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AB8B68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900A47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1CF658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50A27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5A8DE5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28192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58B830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4E05BA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10B12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F5146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F2B06C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24F0B7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09232468">
    <w:abstractNumId w:val="10"/>
  </w:num>
  <w:num w:numId="2" w16cid:durableId="559906433">
    <w:abstractNumId w:val="11"/>
  </w:num>
  <w:num w:numId="3" w16cid:durableId="530607452">
    <w:abstractNumId w:val="9"/>
  </w:num>
  <w:num w:numId="4" w16cid:durableId="1232690903">
    <w:abstractNumId w:val="14"/>
  </w:num>
  <w:num w:numId="5" w16cid:durableId="1403747174">
    <w:abstractNumId w:val="13"/>
  </w:num>
  <w:num w:numId="6" w16cid:durableId="1599406809">
    <w:abstractNumId w:val="8"/>
  </w:num>
  <w:num w:numId="7" w16cid:durableId="68164461">
    <w:abstractNumId w:val="3"/>
  </w:num>
  <w:num w:numId="8" w16cid:durableId="216087314">
    <w:abstractNumId w:val="2"/>
  </w:num>
  <w:num w:numId="9" w16cid:durableId="604574984">
    <w:abstractNumId w:val="1"/>
  </w:num>
  <w:num w:numId="10" w16cid:durableId="918906571">
    <w:abstractNumId w:val="0"/>
  </w:num>
  <w:num w:numId="11" w16cid:durableId="1027488976">
    <w:abstractNumId w:val="7"/>
  </w:num>
  <w:num w:numId="12" w16cid:durableId="1952201389">
    <w:abstractNumId w:val="6"/>
  </w:num>
  <w:num w:numId="13" w16cid:durableId="1129014850">
    <w:abstractNumId w:val="5"/>
  </w:num>
  <w:num w:numId="14" w16cid:durableId="260454887">
    <w:abstractNumId w:val="4"/>
  </w:num>
  <w:num w:numId="15" w16cid:durableId="5541979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D9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C0753"/>
    <w:rsid w:val="006D79A8"/>
    <w:rsid w:val="006F3BD9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626CB"/>
    <w:rsid w:val="008A1E6E"/>
    <w:rsid w:val="008C024F"/>
    <w:rsid w:val="008C2CFC"/>
    <w:rsid w:val="00912DC8"/>
    <w:rsid w:val="009475DC"/>
    <w:rsid w:val="00967B93"/>
    <w:rsid w:val="009D090F"/>
    <w:rsid w:val="009F6F05"/>
    <w:rsid w:val="00A17A34"/>
    <w:rsid w:val="00A31464"/>
    <w:rsid w:val="00A31B16"/>
    <w:rsid w:val="00A33613"/>
    <w:rsid w:val="00A47A8D"/>
    <w:rsid w:val="00AC6C7E"/>
    <w:rsid w:val="00B37626"/>
    <w:rsid w:val="00B4158A"/>
    <w:rsid w:val="00B54A69"/>
    <w:rsid w:val="00B6466C"/>
    <w:rsid w:val="00BB1B5D"/>
    <w:rsid w:val="00BC22C7"/>
    <w:rsid w:val="00BD195A"/>
    <w:rsid w:val="00C07240"/>
    <w:rsid w:val="00C14078"/>
    <w:rsid w:val="00C71F61"/>
    <w:rsid w:val="00CE1E3D"/>
    <w:rsid w:val="00D053FA"/>
    <w:rsid w:val="00D35E3C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D6E6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4A582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rsid w:val="006C0753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26CB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rsid w:val="008626CB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26CB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26CB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26CB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26CB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26CB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26CB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26CB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8626CB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8626CB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26CB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8626CB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8626CB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8626CB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26CB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8626CB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626CB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862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Tekstpodstawowy"/>
    <w:next w:val="Normalny"/>
    <w:link w:val="TytuZnak"/>
    <w:uiPriority w:val="10"/>
    <w:qFormat/>
    <w:rsid w:val="008626CB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8626CB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8626CB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y">
    <w:name w:val="Daty"/>
    <w:basedOn w:val="Tekstpodstawowy"/>
    <w:qFormat/>
    <w:rsid w:val="008626CB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8626CB"/>
    <w:rPr>
      <w:rFonts w:ascii="Calibri" w:hAnsi="Calibri" w:cs="Calibri"/>
      <w:b/>
      <w:bCs/>
      <w:color w:val="666666" w:themeColor="accent4"/>
    </w:rPr>
  </w:style>
  <w:style w:type="character" w:styleId="Tekstzastpczy">
    <w:name w:val="Placeholder Text"/>
    <w:basedOn w:val="Domylnaczcionkaakapitu"/>
    <w:uiPriority w:val="99"/>
    <w:semiHidden/>
    <w:rsid w:val="008626CB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8626CB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8626CB"/>
    <w:rPr>
      <w:rFonts w:ascii="Calibri" w:hAnsi="Calibri" w:cs="Calibri"/>
    </w:rPr>
  </w:style>
  <w:style w:type="paragraph" w:styleId="Bezodstpw">
    <w:name w:val="No Spacing"/>
    <w:uiPriority w:val="1"/>
    <w:rsid w:val="008626CB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gwek2Znak">
    <w:name w:val="Nagłówek 2 Znak"/>
    <w:basedOn w:val="Domylnaczcionkaakapitu"/>
    <w:link w:val="Nagwek2"/>
    <w:uiPriority w:val="9"/>
    <w:rsid w:val="008626CB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Dowiadczenie">
    <w:name w:val="Doświadczenie"/>
    <w:basedOn w:val="Normalny"/>
    <w:qFormat/>
    <w:rsid w:val="006C075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punktowana">
    <w:name w:val="List Bullet"/>
    <w:basedOn w:val="Normalny"/>
    <w:uiPriority w:val="99"/>
    <w:rsid w:val="008626CB"/>
    <w:pPr>
      <w:numPr>
        <w:numId w:val="3"/>
      </w:numPr>
      <w:contextualSpacing/>
    </w:pPr>
  </w:style>
  <w:style w:type="paragraph" w:customStyle="1" w:styleId="Nazwaszkoy">
    <w:name w:val="Nazwa szkoły"/>
    <w:basedOn w:val="Normalny"/>
    <w:uiPriority w:val="1"/>
    <w:rsid w:val="008626CB"/>
    <w:rPr>
      <w:b/>
    </w:rPr>
  </w:style>
  <w:style w:type="character" w:customStyle="1" w:styleId="Wzmianka1">
    <w:name w:val="Wzmianka1"/>
    <w:basedOn w:val="Domylnaczcionkaakapitu"/>
    <w:uiPriority w:val="99"/>
    <w:semiHidden/>
    <w:unhideWhenUsed/>
    <w:rsid w:val="008626C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8626CB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8626CB"/>
    <w:pPr>
      <w:numPr>
        <w:numId w:val="5"/>
      </w:numPr>
    </w:pPr>
  </w:style>
  <w:style w:type="character" w:styleId="HTML-kod">
    <w:name w:val="HTML Code"/>
    <w:basedOn w:val="Domylnaczcionkaakapitu"/>
    <w:uiPriority w:val="99"/>
    <w:semiHidden/>
    <w:unhideWhenUsed/>
    <w:rsid w:val="008626CB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8626CB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8626CB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626CB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8626CB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8626CB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8626CB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8626CB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8626CB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8626CB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626CB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626CB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8626C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8626C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8626CB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8626CB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8626CB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8626CB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8626CB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8626CB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8626CB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26CB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8626CB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8626CB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8626C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8626CB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8626CB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8626CB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8626CB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8626CB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8626CB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8626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8626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8626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8626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8626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8626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8626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8626C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8626CB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8626CB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8626CB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8626CB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8626CB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8626CB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8626CB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8626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8626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8626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8626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8626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8626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8626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8626CB"/>
  </w:style>
  <w:style w:type="character" w:styleId="Tytuksiki">
    <w:name w:val="Book Title"/>
    <w:basedOn w:val="Domylnaczcionkaakapitu"/>
    <w:uiPriority w:val="33"/>
    <w:semiHidden/>
    <w:rsid w:val="008626CB"/>
    <w:rPr>
      <w:rFonts w:ascii="Calibri" w:hAnsi="Calibri" w:cs="Calibri"/>
      <w:b/>
      <w:bCs/>
      <w:i/>
      <w:iCs/>
      <w:spacing w:val="5"/>
    </w:rPr>
  </w:style>
  <w:style w:type="character" w:customStyle="1" w:styleId="Hasztag1">
    <w:name w:val="Hasztag1"/>
    <w:basedOn w:val="Domylnaczcionkaakapitu"/>
    <w:uiPriority w:val="99"/>
    <w:semiHidden/>
    <w:unhideWhenUsed/>
    <w:rsid w:val="008626CB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8626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8626CB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8626CB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8626CB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8626CB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8626CB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8626CB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8626CB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8626CB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8626CB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8626CB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8626CB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8626CB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8626CB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8626CB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8626CB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8626CB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8626CB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8626CB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8626CB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8626CB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8626C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8626CB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8626CB"/>
  </w:style>
  <w:style w:type="paragraph" w:styleId="Tekstmakra">
    <w:name w:val="macro"/>
    <w:link w:val="TekstmakraZnak"/>
    <w:uiPriority w:val="99"/>
    <w:semiHidden/>
    <w:unhideWhenUsed/>
    <w:rsid w:val="008626C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8626CB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8626CB"/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26CB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26C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26CB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8626CB"/>
    <w:pPr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8626CB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8626C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8626CB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8626CB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8626C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8626CB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8626CB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8626CB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8626CB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8626CB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8626CB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8626C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6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6CB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6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6CB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26CB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26CB"/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6CB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8626CB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8626CB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8626CB"/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8626CB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26CB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26CB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26CB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26CB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26CB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26CB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26CB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8626CB"/>
    <w:pPr>
      <w:numPr>
        <w:numId w:val="15"/>
      </w:numPr>
    </w:pPr>
  </w:style>
  <w:style w:type="table" w:styleId="Zwykatabela1">
    <w:name w:val="Plain Table 1"/>
    <w:basedOn w:val="Standardowy"/>
    <w:uiPriority w:val="41"/>
    <w:rsid w:val="008626C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8626C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8626C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8626C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8626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8626CB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8626CB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8626CB"/>
    <w:rPr>
      <w:rFonts w:ascii="Calibri" w:hAnsi="Calibri" w:cs="Calibri"/>
      <w:i/>
      <w:iCs/>
      <w:color w:val="2C567A" w:themeColor="accent1"/>
    </w:rPr>
  </w:style>
  <w:style w:type="character" w:styleId="Wyrnienieintensywne">
    <w:name w:val="Intense Emphasis"/>
    <w:basedOn w:val="Domylnaczcionkaakapitu"/>
    <w:uiPriority w:val="21"/>
    <w:semiHidden/>
    <w:rsid w:val="008626CB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8626CB"/>
    <w:rPr>
      <w:rFonts w:ascii="Times New Roman" w:hAnsi="Times New Roman"/>
      <w:sz w:val="24"/>
      <w:szCs w:val="24"/>
    </w:rPr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8626CB"/>
    <w:rPr>
      <w:rFonts w:ascii="Calibri" w:hAnsi="Calibri" w:cs="Calibri"/>
      <w:u w:val="dotted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626CB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626C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626CB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626C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626CB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626CB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626CB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626CB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626CB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626CB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626CB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8626C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8626CB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8626CB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8626CB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8626CB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8626CB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8626CB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8626C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8626CB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8626CB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8626CB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8626CB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8626CB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8626CB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8626C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8626CB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8626CB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8626CB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8626CB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8626CB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8626CB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8626C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8626CB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8626CB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8626CB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8626CB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8626CB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8626CB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8626C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8626CB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8626CB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8626CB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8626CB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8626CB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8626CB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8626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8626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8626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8626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8626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8626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8626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8626C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8626CB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8626CB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8626CB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8626CB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8626CB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8626CB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8626C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8626CB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8626CB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8626CB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8626CB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8626CB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8626CB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8626C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8626CB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8626CB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8626CB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8626CB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8626CB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8626CB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8626C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626CB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626CB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626CB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626CB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626CB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626CB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8626CB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8626CB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8626C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8626CB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8626CB"/>
    <w:pPr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8626CB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8626CB"/>
    <w:pPr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8626CB"/>
    <w:pPr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8626CB"/>
    <w:pPr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8626CB"/>
    <w:pPr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8626CB"/>
    <w:pPr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8626CB"/>
    <w:pPr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8626CB"/>
    <w:pPr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8626CB"/>
    <w:pPr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8626CB"/>
    <w:pPr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8626CB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626C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626CB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8626CB"/>
    <w:pPr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8626CB"/>
    <w:rPr>
      <w:rFonts w:ascii="Calibri" w:hAnsi="Calibri" w:cs="Calibri"/>
    </w:rPr>
  </w:style>
  <w:style w:type="table" w:styleId="Tabela-Siatka1">
    <w:name w:val="Table Grid 1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8626C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8626C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8626CB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8626CB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8626CB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8626CB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8626CB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8626CB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8626C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8626CB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8626CB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8626CB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8626CB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8626CB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8626CB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8626CB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8626CB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8626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8626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8626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8626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8626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8626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8626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8626C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626CB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8626CB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8626CB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8626CB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8626CB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8626CB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8626C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8626CB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8626CB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8626CB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8626CB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8626CB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8626CB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8626CB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26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26CB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8626CB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8626C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8626CB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8626CB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8626CB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626C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lojszczyk\AppData\Local\Microsoft\Office\16.0\DTS\pl-PL%7b69E4C339-4797-4769-8134-708FD778C5BB%7d\%7b8A306063-273F-417C-94FE-45B218E700B1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AC5B22DDB74571A7DA34367249CE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ADCE3E-1CF8-452B-A08E-F73EEB807D46}"/>
      </w:docPartPr>
      <w:docPartBody>
        <w:p w:rsidR="00000000" w:rsidRDefault="00000000">
          <w:pPr>
            <w:pStyle w:val="60AC5B22DDB74571A7DA34367249CEBB"/>
          </w:pPr>
          <w:r w:rsidRPr="006C0753">
            <w:rPr>
              <w:lang w:bidi="pl-PL"/>
            </w:rPr>
            <w:t>[Imię]</w:t>
          </w:r>
        </w:p>
      </w:docPartBody>
    </w:docPart>
    <w:docPart>
      <w:docPartPr>
        <w:name w:val="489682A590F54CE184F16172DDFE39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97CFA4-A17E-4C7A-BADC-C7931595EAFF}"/>
      </w:docPartPr>
      <w:docPartBody>
        <w:p w:rsidR="00000000" w:rsidRDefault="00000000">
          <w:pPr>
            <w:pStyle w:val="489682A590F54CE184F16172DDFE39F2"/>
          </w:pPr>
          <w:r w:rsidRPr="006C0753">
            <w:rPr>
              <w:lang w:bidi="pl-PL"/>
            </w:rPr>
            <w:t>[Nazwisko]</w:t>
          </w:r>
        </w:p>
      </w:docPartBody>
    </w:docPart>
    <w:docPart>
      <w:docPartPr>
        <w:name w:val="18D64EEE2CCA407ABF127CA7535CFE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7EE68A-4304-4C95-B09D-94B30EB2F970}"/>
      </w:docPartPr>
      <w:docPartBody>
        <w:p w:rsidR="00000000" w:rsidRDefault="00000000">
          <w:pPr>
            <w:pStyle w:val="18D64EEE2CCA407ABF127CA7535CFE96"/>
          </w:pPr>
          <w:r w:rsidRPr="00B37626">
            <w:rPr>
              <w:rFonts w:asciiTheme="majorHAnsi" w:hAnsiTheme="majorHAnsi" w:cs="Calibri"/>
              <w:lang w:bidi="pl-PL"/>
            </w:rPr>
            <w:t>Doświadczenie</w:t>
          </w:r>
        </w:p>
      </w:docPartBody>
    </w:docPart>
    <w:docPart>
      <w:docPartPr>
        <w:name w:val="3E4F54EDBC264007840BD7ECF88172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7480CA-E8E5-41C9-B3AE-F66C46B6ED86}"/>
      </w:docPartPr>
      <w:docPartBody>
        <w:p w:rsidR="00000000" w:rsidRDefault="00000000">
          <w:pPr>
            <w:pStyle w:val="3E4F54EDBC264007840BD7ECF8817262"/>
          </w:pPr>
          <w:r w:rsidRPr="006C0753">
            <w:rPr>
              <w:rFonts w:eastAsia="Calibri"/>
              <w:lang w:bidi="pl-PL"/>
            </w:rPr>
            <w:t>[Daty od]</w:t>
          </w:r>
        </w:p>
      </w:docPartBody>
    </w:docPart>
    <w:docPart>
      <w:docPartPr>
        <w:name w:val="DF2F43E1CC034DC2B5F449B621F177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2FBFDF-78D2-44E4-BA16-9972A1153B3B}"/>
      </w:docPartPr>
      <w:docPartBody>
        <w:p w:rsidR="00000000" w:rsidRDefault="00000000">
          <w:pPr>
            <w:pStyle w:val="DF2F43E1CC034DC2B5F449B621F177F2"/>
          </w:pPr>
          <w:r w:rsidRPr="006C0753">
            <w:rPr>
              <w:rFonts w:eastAsia="Calibri"/>
              <w:lang w:bidi="pl-PL"/>
            </w:rPr>
            <w:t>[do]</w:t>
          </w:r>
        </w:p>
      </w:docPartBody>
    </w:docPart>
    <w:docPart>
      <w:docPartPr>
        <w:name w:val="B4291163788B42DEBD587624D356AC3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24BD98-DD5E-4707-94A5-BAB3107ECD29}"/>
      </w:docPartPr>
      <w:docPartBody>
        <w:p w:rsidR="00000000" w:rsidRDefault="00000000">
          <w:pPr>
            <w:pStyle w:val="B4291163788B42DEBD587624D356AC3B"/>
          </w:pPr>
          <w:r w:rsidRPr="006C0753">
            <w:rPr>
              <w:rFonts w:eastAsia="Calibri"/>
              <w:lang w:bidi="pl-PL"/>
            </w:rPr>
            <w:t>[Stanowisko]</w:t>
          </w:r>
        </w:p>
      </w:docPartBody>
    </w:docPart>
    <w:docPart>
      <w:docPartPr>
        <w:name w:val="2ADB517F1A024D35BBB40908600D33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730273-0A84-4519-8877-15B32185A56B}"/>
      </w:docPartPr>
      <w:docPartBody>
        <w:p w:rsidR="00000000" w:rsidRDefault="00000000">
          <w:pPr>
            <w:pStyle w:val="2ADB517F1A024D35BBB40908600D330E"/>
          </w:pPr>
          <w:r w:rsidRPr="006C0753">
            <w:rPr>
              <w:rFonts w:eastAsia="Calibri"/>
              <w:lang w:bidi="pl-PL"/>
            </w:rPr>
            <w:t>[Funkcja]</w:t>
          </w:r>
        </w:p>
      </w:docPartBody>
    </w:docPart>
    <w:docPart>
      <w:docPartPr>
        <w:name w:val="489A5DC44D4F4FFDBB47572FFD25C3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DBC8D4-EED2-4B6C-A0C0-7B5FDA1AB50B}"/>
      </w:docPartPr>
      <w:docPartBody>
        <w:p w:rsidR="00000000" w:rsidRDefault="00000000">
          <w:pPr>
            <w:pStyle w:val="489A5DC44D4F4FFDBB47572FFD25C312"/>
          </w:pPr>
          <w:r w:rsidRPr="006C0753">
            <w:rPr>
              <w:rFonts w:eastAsia="Calibri"/>
              <w:lang w:bidi="pl-PL"/>
            </w:rPr>
            <w:t>[Nazwa firmy]</w:t>
          </w:r>
        </w:p>
      </w:docPartBody>
    </w:docPart>
    <w:docPart>
      <w:docPartPr>
        <w:name w:val="521214703A1D4DAB96C7D553A60DD68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4A193B-6407-4CF5-B49F-7EA89E021D6F}"/>
      </w:docPartPr>
      <w:docPartBody>
        <w:p w:rsidR="00000000" w:rsidRDefault="00000000">
          <w:pPr>
            <w:pStyle w:val="521214703A1D4DAB96C7D553A60DD68C"/>
          </w:pPr>
          <w:r w:rsidRPr="006C0753">
            <w:rPr>
              <w:rFonts w:eastAsia="Calibri"/>
              <w:lang w:bidi="pl-PL"/>
            </w:rPr>
            <w:t>[Daty od]</w:t>
          </w:r>
        </w:p>
      </w:docPartBody>
    </w:docPart>
    <w:docPart>
      <w:docPartPr>
        <w:name w:val="A04B9647D54D4B189EB6884F30D27D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8B00B6-740C-489A-9686-DC6039067267}"/>
      </w:docPartPr>
      <w:docPartBody>
        <w:p w:rsidR="00000000" w:rsidRDefault="00000000">
          <w:pPr>
            <w:pStyle w:val="A04B9647D54D4B189EB6884F30D27D88"/>
          </w:pPr>
          <w:r w:rsidRPr="006C0753">
            <w:rPr>
              <w:rFonts w:eastAsia="Calibri"/>
              <w:lang w:bidi="pl-PL"/>
            </w:rPr>
            <w:t>[do]</w:t>
          </w:r>
        </w:p>
      </w:docPartBody>
    </w:docPart>
    <w:docPart>
      <w:docPartPr>
        <w:name w:val="75A2C90CF97D4AFDA1BABC404E0C40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C89D2C-7106-4281-AABA-00862A9C7551}"/>
      </w:docPartPr>
      <w:docPartBody>
        <w:p w:rsidR="00000000" w:rsidRDefault="00000000">
          <w:pPr>
            <w:pStyle w:val="75A2C90CF97D4AFDA1BABC404E0C40EF"/>
          </w:pPr>
          <w:r w:rsidRPr="006C0753">
            <w:rPr>
              <w:rFonts w:eastAsia="Calibri"/>
              <w:lang w:bidi="pl-PL"/>
            </w:rPr>
            <w:t>[Stanowisko]</w:t>
          </w:r>
        </w:p>
      </w:docPartBody>
    </w:docPart>
    <w:docPart>
      <w:docPartPr>
        <w:name w:val="234BD52A3D544B8BAFD591886EE075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2378D5-2006-4546-B661-84DE4F184746}"/>
      </w:docPartPr>
      <w:docPartBody>
        <w:p w:rsidR="00000000" w:rsidRDefault="00000000">
          <w:pPr>
            <w:pStyle w:val="234BD52A3D544B8BAFD591886EE07588"/>
          </w:pPr>
          <w:r w:rsidRPr="006C0753">
            <w:rPr>
              <w:rFonts w:eastAsia="Calibri"/>
              <w:lang w:bidi="pl-PL"/>
            </w:rPr>
            <w:t>[Funkcja]</w:t>
          </w:r>
        </w:p>
      </w:docPartBody>
    </w:docPart>
    <w:docPart>
      <w:docPartPr>
        <w:name w:val="0F5FC55425E544D093FEC128ED4E55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7CE7AC-8A25-4712-A993-8F87D68A2B9E}"/>
      </w:docPartPr>
      <w:docPartBody>
        <w:p w:rsidR="00000000" w:rsidRDefault="00000000">
          <w:pPr>
            <w:pStyle w:val="0F5FC55425E544D093FEC128ED4E55EE"/>
          </w:pPr>
          <w:r w:rsidRPr="006C0753">
            <w:rPr>
              <w:rFonts w:eastAsia="Calibri"/>
              <w:lang w:bidi="pl-PL"/>
            </w:rPr>
            <w:t>[Nazwa firmy]</w:t>
          </w:r>
        </w:p>
      </w:docPartBody>
    </w:docPart>
    <w:docPart>
      <w:docPartPr>
        <w:name w:val="73EB5DCEF0AB403C8FAB06ADCB601B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998779-62C4-419D-8F29-18D1B606C58E}"/>
      </w:docPartPr>
      <w:docPartBody>
        <w:p w:rsidR="00000000" w:rsidRDefault="00000000">
          <w:pPr>
            <w:pStyle w:val="73EB5DCEF0AB403C8FAB06ADCB601BC1"/>
          </w:pPr>
          <w:r w:rsidRPr="006C0753">
            <w:rPr>
              <w:rFonts w:eastAsia="Calibri"/>
              <w:lang w:bidi="pl-PL"/>
            </w:rPr>
            <w:t>[Daty od]</w:t>
          </w:r>
        </w:p>
      </w:docPartBody>
    </w:docPart>
    <w:docPart>
      <w:docPartPr>
        <w:name w:val="C871678363FA4667B7BD91F335D05C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4681C3-46F0-4911-ABD9-7C6298F3825E}"/>
      </w:docPartPr>
      <w:docPartBody>
        <w:p w:rsidR="00000000" w:rsidRDefault="00000000">
          <w:pPr>
            <w:pStyle w:val="C871678363FA4667B7BD91F335D05CF5"/>
          </w:pPr>
          <w:r w:rsidRPr="006C0753">
            <w:rPr>
              <w:rFonts w:eastAsia="Calibri"/>
              <w:lang w:bidi="pl-PL"/>
            </w:rPr>
            <w:t>[do]</w:t>
          </w:r>
        </w:p>
      </w:docPartBody>
    </w:docPart>
    <w:docPart>
      <w:docPartPr>
        <w:name w:val="B728353072FD49CEA49577265B7829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1BA716-DE2F-454B-96C9-0CAD47AF9C50}"/>
      </w:docPartPr>
      <w:docPartBody>
        <w:p w:rsidR="00000000" w:rsidRDefault="00000000">
          <w:pPr>
            <w:pStyle w:val="B728353072FD49CEA49577265B78291E"/>
          </w:pPr>
          <w:r w:rsidRPr="006C0753">
            <w:rPr>
              <w:rFonts w:eastAsia="Calibri"/>
              <w:lang w:bidi="pl-PL"/>
            </w:rPr>
            <w:t>[Stanowisko]</w:t>
          </w:r>
        </w:p>
      </w:docPartBody>
    </w:docPart>
    <w:docPart>
      <w:docPartPr>
        <w:name w:val="7E35D4E85B0B4956A8BB3F6A56D673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6072825-0DAE-4C50-9A47-5D653F7060CC}"/>
      </w:docPartPr>
      <w:docPartBody>
        <w:p w:rsidR="00000000" w:rsidRDefault="00000000">
          <w:pPr>
            <w:pStyle w:val="7E35D4E85B0B4956A8BB3F6A56D6733C"/>
          </w:pPr>
          <w:r w:rsidRPr="006C0753">
            <w:rPr>
              <w:rFonts w:eastAsia="Calibri"/>
              <w:lang w:bidi="pl-PL"/>
            </w:rPr>
            <w:t>[Funkcja]</w:t>
          </w:r>
        </w:p>
      </w:docPartBody>
    </w:docPart>
    <w:docPart>
      <w:docPartPr>
        <w:name w:val="AF8E253EB86D499F8EEE8A8C56FF09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606D60-BFFB-42FC-92EA-1AC9FE384AAA}"/>
      </w:docPartPr>
      <w:docPartBody>
        <w:p w:rsidR="00000000" w:rsidRDefault="00000000">
          <w:pPr>
            <w:pStyle w:val="AF8E253EB86D499F8EEE8A8C56FF09D4"/>
          </w:pPr>
          <w:r w:rsidRPr="006C0753">
            <w:rPr>
              <w:rFonts w:eastAsia="Calibri"/>
              <w:lang w:bidi="pl-PL"/>
            </w:rPr>
            <w:t>[Nazwa firmy]</w:t>
          </w:r>
        </w:p>
      </w:docPartBody>
    </w:docPart>
    <w:docPart>
      <w:docPartPr>
        <w:name w:val="9EB69080D8434CE989B3A4ED258BA7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258022-9837-4518-AEF1-9AEF2025300D}"/>
      </w:docPartPr>
      <w:docPartBody>
        <w:p w:rsidR="00000000" w:rsidRDefault="00000000">
          <w:pPr>
            <w:pStyle w:val="9EB69080D8434CE989B3A4ED258BA7F3"/>
          </w:pPr>
          <w:r w:rsidRPr="006C0753">
            <w:rPr>
              <w:rFonts w:eastAsia="Calibri"/>
              <w:lang w:bidi="pl-PL"/>
            </w:rPr>
            <w:t>[To jest miejsce na krótkie podsumowanie najważniejszych obowiązków i największych osiągnięć.]</w:t>
          </w:r>
        </w:p>
      </w:docPartBody>
    </w:docPart>
    <w:docPart>
      <w:docPartPr>
        <w:name w:val="40E6B8624B68451EB69A03C1E059A2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3BC6E5-DBF0-4F40-BE21-DA124A681996}"/>
      </w:docPartPr>
      <w:docPartBody>
        <w:p w:rsidR="00000000" w:rsidRDefault="00000000">
          <w:pPr>
            <w:pStyle w:val="40E6B8624B68451EB69A03C1E059A251"/>
          </w:pPr>
          <w:r w:rsidRPr="00B37626">
            <w:rPr>
              <w:rFonts w:asciiTheme="majorHAnsi" w:hAnsiTheme="majorHAnsi" w:cs="Calibri"/>
              <w:lang w:bidi="pl-PL"/>
            </w:rPr>
            <w:t>Edukacja</w:t>
          </w:r>
        </w:p>
      </w:docPartBody>
    </w:docPart>
    <w:docPart>
      <w:docPartPr>
        <w:name w:val="8CB7899FCB1F41B6B2F0467CA834F81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6A9EA0-1E67-466A-866A-BFE77D3342CD}"/>
      </w:docPartPr>
      <w:docPartBody>
        <w:p w:rsidR="00000000" w:rsidRDefault="00000000">
          <w:pPr>
            <w:pStyle w:val="8CB7899FCB1F41B6B2F0467CA834F819"/>
          </w:pPr>
          <w:r w:rsidRPr="006C0753">
            <w:rPr>
              <w:lang w:bidi="pl-PL"/>
            </w:rPr>
            <w:t>[Nazwa szkoły]</w:t>
          </w:r>
        </w:p>
      </w:docPartBody>
    </w:docPart>
    <w:docPart>
      <w:docPartPr>
        <w:name w:val="0BB0B14732894955B38F66099C25D0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124FB7-F01A-434C-B701-988CF98F53B9}"/>
      </w:docPartPr>
      <w:docPartBody>
        <w:p w:rsidR="00000000" w:rsidRDefault="00000000">
          <w:pPr>
            <w:pStyle w:val="0BB0B14732894955B38F66099C25D007"/>
          </w:pPr>
          <w:r w:rsidRPr="006C0753">
            <w:rPr>
              <w:lang w:bidi="pl-PL"/>
            </w:rPr>
            <w:t>[Miasto, Województwo]</w:t>
          </w:r>
        </w:p>
      </w:docPartBody>
    </w:docPart>
    <w:docPart>
      <w:docPartPr>
        <w:name w:val="7AE9ABB21B7E4ED7B463D0F6D0F018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1F38FA-33F2-431B-BB2C-E3A442795AD1}"/>
      </w:docPartPr>
      <w:docPartBody>
        <w:p w:rsidR="00000000" w:rsidRDefault="00000000">
          <w:pPr>
            <w:pStyle w:val="7AE9ABB21B7E4ED7B463D0F6D0F01868"/>
          </w:pPr>
          <w:r w:rsidRPr="006C0753">
            <w:rPr>
              <w:rFonts w:eastAsia="Calibri"/>
              <w:lang w:bidi="pl-PL"/>
            </w:rPr>
            <w:t>[Tutaj możesz podać średnią ocen i napisać krótkie podsumowanie dotyczące prac zaliczeniowych, nagród i wyróżnień.]</w:t>
          </w:r>
        </w:p>
      </w:docPartBody>
    </w:docPart>
    <w:docPart>
      <w:docPartPr>
        <w:name w:val="7D2987B4CF1441E9A349A71C47551E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94E028C-9727-4FE2-93E1-B15A2796F85A}"/>
      </w:docPartPr>
      <w:docPartBody>
        <w:p w:rsidR="00000000" w:rsidRDefault="00000000">
          <w:pPr>
            <w:pStyle w:val="7D2987B4CF1441E9A349A71C47551E96"/>
          </w:pPr>
          <w:r w:rsidRPr="00B37626">
            <w:rPr>
              <w:rFonts w:asciiTheme="majorHAnsi" w:hAnsiTheme="majorHAnsi" w:cs="Calibri"/>
              <w:lang w:bidi="pl-PL"/>
            </w:rPr>
            <w:t>Umiejętności komunikacyjne</w:t>
          </w:r>
        </w:p>
      </w:docPartBody>
    </w:docPart>
    <w:docPart>
      <w:docPartPr>
        <w:name w:val="127AE0A14B074159AA68DAB3942E7C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1B71AB-FBE2-4356-B160-0AF4382CA550}"/>
      </w:docPartPr>
      <w:docPartBody>
        <w:p w:rsidR="00000000" w:rsidRDefault="00000000">
          <w:pPr>
            <w:pStyle w:val="127AE0A14B074159AA68DAB3942E7C45"/>
          </w:pPr>
          <w:r w:rsidRPr="00B37626">
            <w:rPr>
              <w:rFonts w:asciiTheme="majorHAnsi" w:hAnsiTheme="majorHAnsi" w:cs="Calibri"/>
              <w:lang w:bidi="pl-PL"/>
            </w:rPr>
            <w:t>Referencje</w:t>
          </w:r>
        </w:p>
      </w:docPartBody>
    </w:docPart>
    <w:docPart>
      <w:docPartPr>
        <w:name w:val="A974285A824B42D2B0335AAA58FC1B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F764E0-01DF-42DB-A85E-AE65E55C3B01}"/>
      </w:docPartPr>
      <w:docPartBody>
        <w:p w:rsidR="00000000" w:rsidRDefault="00000000">
          <w:pPr>
            <w:pStyle w:val="A974285A824B42D2B0335AAA58FC1BDA"/>
          </w:pPr>
          <w:r w:rsidRPr="006C0753">
            <w:rPr>
              <w:rFonts w:eastAsia="Calibri"/>
              <w:lang w:bidi="pl-PL"/>
            </w:rPr>
            <w:t>[Dostępne na żądanie.]</w:t>
          </w:r>
        </w:p>
      </w:docPartBody>
    </w:docPart>
    <w:docPart>
      <w:docPartPr>
        <w:name w:val="E9AFCD298E6E486DB84D4845E5A34E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C23876-CE9C-4018-B1FF-F287D8321EB3}"/>
      </w:docPartPr>
      <w:docPartBody>
        <w:p w:rsidR="00000000" w:rsidRDefault="00000000">
          <w:pPr>
            <w:pStyle w:val="E9AFCD298E6E486DB84D4845E5A34EFB"/>
          </w:pPr>
          <w:r w:rsidRPr="006C0753">
            <w:rPr>
              <w:lang w:bidi="pl-PL"/>
            </w:rPr>
            <w:t>[Twój adres]</w:t>
          </w:r>
        </w:p>
      </w:docPartBody>
    </w:docPart>
    <w:docPart>
      <w:docPartPr>
        <w:name w:val="F236C74E6EEE40EFADE4F7C6B08AAF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C64BEF0-EB2E-4AE6-BE44-C55FE3656378}"/>
      </w:docPartPr>
      <w:docPartBody>
        <w:p w:rsidR="00000000" w:rsidRDefault="00000000">
          <w:pPr>
            <w:pStyle w:val="F236C74E6EEE40EFADE4F7C6B08AAFD4"/>
          </w:pPr>
          <w:r w:rsidRPr="006C0753">
            <w:rPr>
              <w:lang w:bidi="pl-PL"/>
            </w:rPr>
            <w:t>[Kod pocztowy, miasto]</w:t>
          </w:r>
        </w:p>
      </w:docPartBody>
    </w:docPart>
    <w:docPart>
      <w:docPartPr>
        <w:name w:val="FFD55EAAB6484580B5E4029D6EE780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2CF037-1E9D-4326-8EBE-C909FF6B7B47}"/>
      </w:docPartPr>
      <w:docPartBody>
        <w:p w:rsidR="00000000" w:rsidRDefault="00000000">
          <w:pPr>
            <w:pStyle w:val="FFD55EAAB6484580B5E4029D6EE780EB"/>
          </w:pPr>
          <w:r w:rsidRPr="006C0753">
            <w:rPr>
              <w:lang w:bidi="pl-PL"/>
            </w:rPr>
            <w:t>[Twój numer telefonu]</w:t>
          </w:r>
        </w:p>
      </w:docPartBody>
    </w:docPart>
    <w:docPart>
      <w:docPartPr>
        <w:name w:val="8E7425B5B6B9436688DAB83F1104CC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F2CD57-44E6-4BBB-887F-0587895A8DE1}"/>
      </w:docPartPr>
      <w:docPartBody>
        <w:p w:rsidR="00000000" w:rsidRDefault="00000000">
          <w:pPr>
            <w:pStyle w:val="8E7425B5B6B9436688DAB83F1104CCC2"/>
          </w:pPr>
          <w:r w:rsidRPr="006C0753">
            <w:rPr>
              <w:lang w:bidi="pl-PL"/>
            </w:rPr>
            <w:t>[Twój adres e-mail]</w:t>
          </w:r>
        </w:p>
      </w:docPartBody>
    </w:docPart>
    <w:docPart>
      <w:docPartPr>
        <w:name w:val="669EA2C1AA2746B7A69CCF3BD85171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B368EA-B7B5-4561-AB25-66E9003ED0E9}"/>
      </w:docPartPr>
      <w:docPartBody>
        <w:p w:rsidR="00000000" w:rsidRDefault="00000000">
          <w:pPr>
            <w:pStyle w:val="669EA2C1AA2746B7A69CCF3BD85171F4"/>
          </w:pPr>
          <w:r w:rsidRPr="006C0753">
            <w:rPr>
              <w:lang w:bidi="pl-PL"/>
            </w:rPr>
            <w:t>[</w:t>
          </w:r>
          <w:r w:rsidRPr="006C0753">
            <w:rPr>
              <w:rStyle w:val="Tekstzastpczy"/>
              <w:color w:val="FFC000" w:themeColor="accent4"/>
              <w:lang w:bidi="pl-PL"/>
            </w:rPr>
            <w:t>Twoja witryna internetowa]</w:t>
          </w:r>
        </w:p>
      </w:docPartBody>
    </w:docPart>
    <w:docPart>
      <w:docPartPr>
        <w:name w:val="8D593ED9FF2843D0A1F9DC5E0D8A615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F2104C-3181-4B8E-8CDE-CB2E4BD0ED47}"/>
      </w:docPartPr>
      <w:docPartBody>
        <w:p w:rsidR="00000000" w:rsidRDefault="005C6BEE" w:rsidP="005C6BEE">
          <w:pPr>
            <w:pStyle w:val="8D593ED9FF2843D0A1F9DC5E0D8A6156"/>
          </w:pPr>
          <w:r w:rsidRPr="006C0753">
            <w:rPr>
              <w:rFonts w:eastAsia="Calibri"/>
              <w:lang w:bidi="pl-PL"/>
            </w:rPr>
            <w:t>[Chcesz wstawić swoje zdjęcie do koła? To proste. Wybierz zdjęcie i kliknij prawym przyciskiem myszy. Wybierz pozycję „Wypełnij” z menu skrótów. Wybierz pozycję Obraz... z listy. Przejdź na komputerze do odpowiedniego zdjęcia. Kliknij przycisk Ok, aby wstawić wybrane zdjęcie.]</w:t>
          </w:r>
        </w:p>
      </w:docPartBody>
    </w:docPart>
    <w:docPart>
      <w:docPartPr>
        <w:name w:val="20F8CE649E294E59BDAF3E394E6EC2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166402-C053-4BF5-971E-1DD7A58E21C7}"/>
      </w:docPartPr>
      <w:docPartBody>
        <w:p w:rsidR="00000000" w:rsidRDefault="005C6BEE" w:rsidP="005C6BEE">
          <w:pPr>
            <w:pStyle w:val="20F8CE649E294E59BDAF3E394E6EC2B7"/>
          </w:pPr>
          <w:r w:rsidRPr="006C0753">
            <w:rPr>
              <w:rFonts w:eastAsia="Calibri"/>
              <w:lang w:bidi="pl-PL"/>
            </w:rPr>
            <w:t xml:space="preserve">[Po wstawieniu zdjęcia, wybierz go ponownie. Przejdź do menu karty Formatowanie w obszarze Narzędzia obrazów. Kliknij strzałkę w dół poniżej polecenia „Przytnij” i wybierz pozycję "Wypełnij" z listy. Spowoduje to automatyczne dostosowanie zdjęcia w celu jego przycięcia. Aby odpowiednio umieścić zdjęcie, możesz je kliknąć i przeciągnąć.]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BEE"/>
    <w:rsid w:val="005C6BEE"/>
    <w:rsid w:val="0064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0AC5B22DDB74571A7DA34367249CEBB">
    <w:name w:val="60AC5B22DDB74571A7DA34367249CEBB"/>
  </w:style>
  <w:style w:type="paragraph" w:customStyle="1" w:styleId="489682A590F54CE184F16172DDFE39F2">
    <w:name w:val="489682A590F54CE184F16172DDFE39F2"/>
  </w:style>
  <w:style w:type="paragraph" w:customStyle="1" w:styleId="18D64EEE2CCA407ABF127CA7535CFE96">
    <w:name w:val="18D64EEE2CCA407ABF127CA7535CFE96"/>
  </w:style>
  <w:style w:type="paragraph" w:customStyle="1" w:styleId="3E4F54EDBC264007840BD7ECF8817262">
    <w:name w:val="3E4F54EDBC264007840BD7ECF8817262"/>
  </w:style>
  <w:style w:type="paragraph" w:customStyle="1" w:styleId="DF2F43E1CC034DC2B5F449B621F177F2">
    <w:name w:val="DF2F43E1CC034DC2B5F449B621F177F2"/>
  </w:style>
  <w:style w:type="paragraph" w:customStyle="1" w:styleId="B4291163788B42DEBD587624D356AC3B">
    <w:name w:val="B4291163788B42DEBD587624D356AC3B"/>
  </w:style>
  <w:style w:type="paragraph" w:customStyle="1" w:styleId="2ADB517F1A024D35BBB40908600D330E">
    <w:name w:val="2ADB517F1A024D35BBB40908600D330E"/>
  </w:style>
  <w:style w:type="paragraph" w:customStyle="1" w:styleId="489A5DC44D4F4FFDBB47572FFD25C312">
    <w:name w:val="489A5DC44D4F4FFDBB47572FFD25C312"/>
  </w:style>
  <w:style w:type="paragraph" w:customStyle="1" w:styleId="521214703A1D4DAB96C7D553A60DD68C">
    <w:name w:val="521214703A1D4DAB96C7D553A60DD68C"/>
  </w:style>
  <w:style w:type="paragraph" w:customStyle="1" w:styleId="A04B9647D54D4B189EB6884F30D27D88">
    <w:name w:val="A04B9647D54D4B189EB6884F30D27D88"/>
  </w:style>
  <w:style w:type="paragraph" w:customStyle="1" w:styleId="75A2C90CF97D4AFDA1BABC404E0C40EF">
    <w:name w:val="75A2C90CF97D4AFDA1BABC404E0C40EF"/>
  </w:style>
  <w:style w:type="paragraph" w:customStyle="1" w:styleId="234BD52A3D544B8BAFD591886EE07588">
    <w:name w:val="234BD52A3D544B8BAFD591886EE07588"/>
  </w:style>
  <w:style w:type="paragraph" w:customStyle="1" w:styleId="0F5FC55425E544D093FEC128ED4E55EE">
    <w:name w:val="0F5FC55425E544D093FEC128ED4E55EE"/>
  </w:style>
  <w:style w:type="paragraph" w:customStyle="1" w:styleId="73EB5DCEF0AB403C8FAB06ADCB601BC1">
    <w:name w:val="73EB5DCEF0AB403C8FAB06ADCB601BC1"/>
  </w:style>
  <w:style w:type="paragraph" w:customStyle="1" w:styleId="C871678363FA4667B7BD91F335D05CF5">
    <w:name w:val="C871678363FA4667B7BD91F335D05CF5"/>
  </w:style>
  <w:style w:type="paragraph" w:customStyle="1" w:styleId="B728353072FD49CEA49577265B78291E">
    <w:name w:val="B728353072FD49CEA49577265B78291E"/>
  </w:style>
  <w:style w:type="paragraph" w:customStyle="1" w:styleId="7E35D4E85B0B4956A8BB3F6A56D6733C">
    <w:name w:val="7E35D4E85B0B4956A8BB3F6A56D6733C"/>
  </w:style>
  <w:style w:type="paragraph" w:customStyle="1" w:styleId="AF8E253EB86D499F8EEE8A8C56FF09D4">
    <w:name w:val="AF8E253EB86D499F8EEE8A8C56FF09D4"/>
  </w:style>
  <w:style w:type="paragraph" w:customStyle="1" w:styleId="9EB69080D8434CE989B3A4ED258BA7F3">
    <w:name w:val="9EB69080D8434CE989B3A4ED258BA7F3"/>
  </w:style>
  <w:style w:type="paragraph" w:customStyle="1" w:styleId="40E6B8624B68451EB69A03C1E059A251">
    <w:name w:val="40E6B8624B68451EB69A03C1E059A251"/>
  </w:style>
  <w:style w:type="paragraph" w:customStyle="1" w:styleId="8CB7899FCB1F41B6B2F0467CA834F819">
    <w:name w:val="8CB7899FCB1F41B6B2F0467CA834F819"/>
  </w:style>
  <w:style w:type="paragraph" w:customStyle="1" w:styleId="0BB0B14732894955B38F66099C25D007">
    <w:name w:val="0BB0B14732894955B38F66099C25D007"/>
  </w:style>
  <w:style w:type="paragraph" w:customStyle="1" w:styleId="7AE9ABB21B7E4ED7B463D0F6D0F01868">
    <w:name w:val="7AE9ABB21B7E4ED7B463D0F6D0F01868"/>
  </w:style>
  <w:style w:type="paragraph" w:customStyle="1" w:styleId="7D2987B4CF1441E9A349A71C47551E96">
    <w:name w:val="7D2987B4CF1441E9A349A71C47551E96"/>
  </w:style>
  <w:style w:type="paragraph" w:customStyle="1" w:styleId="F0E7DC2E792D44A28B589746C11485E6">
    <w:name w:val="F0E7DC2E792D44A28B589746C11485E6"/>
  </w:style>
  <w:style w:type="paragraph" w:customStyle="1" w:styleId="F247F04147454705A9133D438431056D">
    <w:name w:val="F247F04147454705A9133D438431056D"/>
  </w:style>
  <w:style w:type="paragraph" w:customStyle="1" w:styleId="B18AC45428B54850B441F4EB1D6D98E8">
    <w:name w:val="B18AC45428B54850B441F4EB1D6D98E8"/>
  </w:style>
  <w:style w:type="paragraph" w:customStyle="1" w:styleId="127AE0A14B074159AA68DAB3942E7C45">
    <w:name w:val="127AE0A14B074159AA68DAB3942E7C45"/>
  </w:style>
  <w:style w:type="paragraph" w:customStyle="1" w:styleId="A974285A824B42D2B0335AAA58FC1BDA">
    <w:name w:val="A974285A824B42D2B0335AAA58FC1BDA"/>
  </w:style>
  <w:style w:type="paragraph" w:customStyle="1" w:styleId="E9AFCD298E6E486DB84D4845E5A34EFB">
    <w:name w:val="E9AFCD298E6E486DB84D4845E5A34EFB"/>
  </w:style>
  <w:style w:type="paragraph" w:customStyle="1" w:styleId="F236C74E6EEE40EFADE4F7C6B08AAFD4">
    <w:name w:val="F236C74E6EEE40EFADE4F7C6B08AAFD4"/>
  </w:style>
  <w:style w:type="paragraph" w:customStyle="1" w:styleId="FFD55EAAB6484580B5E4029D6EE780EB">
    <w:name w:val="FFD55EAAB6484580B5E4029D6EE780EB"/>
  </w:style>
  <w:style w:type="paragraph" w:customStyle="1" w:styleId="8E7425B5B6B9436688DAB83F1104CCC2">
    <w:name w:val="8E7425B5B6B9436688DAB83F1104CCC2"/>
  </w:style>
  <w:style w:type="character" w:styleId="Tekstzastpczy">
    <w:name w:val="Placeholder Text"/>
    <w:basedOn w:val="Domylnaczcionkaakapitu"/>
    <w:uiPriority w:val="99"/>
    <w:semiHidden/>
    <w:rPr>
      <w:rFonts w:ascii="Calibri" w:hAnsi="Calibri" w:cs="Calibri"/>
      <w:color w:val="808080"/>
    </w:rPr>
  </w:style>
  <w:style w:type="paragraph" w:customStyle="1" w:styleId="669EA2C1AA2746B7A69CCF3BD85171F4">
    <w:name w:val="669EA2C1AA2746B7A69CCF3BD85171F4"/>
  </w:style>
  <w:style w:type="paragraph" w:customStyle="1" w:styleId="8D593ED9FF2843D0A1F9DC5E0D8A6156">
    <w:name w:val="8D593ED9FF2843D0A1F9DC5E0D8A6156"/>
    <w:rsid w:val="005C6BEE"/>
  </w:style>
  <w:style w:type="paragraph" w:customStyle="1" w:styleId="20F8CE649E294E59BDAF3E394E6EC2B7">
    <w:name w:val="20F8CE649E294E59BDAF3E394E6EC2B7"/>
    <w:rsid w:val="005C6BEE"/>
  </w:style>
  <w:style w:type="paragraph" w:customStyle="1" w:styleId="A9015B69E72B44CC90416A8596B0F285">
    <w:name w:val="A9015B69E72B44CC90416A8596B0F285"/>
    <w:rsid w:val="005C6B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{8A306063-273F-417C-94FE-45B218E700B1}tf78128832_win32</Template>
  <TotalTime>0</TotalTime>
  <Pages>1</Pages>
  <Words>226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2023-11-28T08:34:00Z</dcterms:created>
  <dcterms:modified xsi:type="dcterms:W3CDTF">2023-11-28T13:14:00Z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