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Układ — tabela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142A19" w14:paraId="73372200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0EDE5438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mc:AlternateContent>
                <mc:Choice Requires="wps">
                  <w:drawing>
                    <wp:inline distT="0" distB="0" distL="0" distR="0" wp14:anchorId="0258250D" wp14:editId="0A9202F9">
                      <wp:extent cx="1810385" cy="1810385"/>
                      <wp:effectExtent l="0" t="0" r="0" b="0"/>
                      <wp:docPr id="3" name="Owal 3" descr="zdjęcie portretowe kobiety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61765B" w14:textId="77777777" w:rsidR="00E77B5E" w:rsidRPr="000510A1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58250D" id="Owal 3" o:spid="_x0000_s1026" alt="zdjęcie portretowe kobiety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" stroked="f" strokeweight="1pt">
                      <v:fill r:id="rId12" o:title="zdjęcie portretowe kobiety" recolor="t" rotate="t" type="frame"/>
                      <v:stroke joinstyle="miter"/>
                      <v:textbox>
                        <w:txbxContent>
                          <w:p w14:paraId="3261765B" w14:textId="77777777" w:rsidR="00E77B5E" w:rsidRPr="000510A1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2518EA3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0DD9AFBA" w14:textId="77777777" w:rsidR="00E77B5E" w:rsidRPr="00142A19" w:rsidRDefault="00000000" w:rsidP="00142A19">
            <w:pPr>
              <w:pStyle w:val="Tytu"/>
              <w:spacing w:before="0"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1625693074"/>
                <w:placeholder>
                  <w:docPart w:val="05F13B4E7C77434A8D9D160E32D89F8B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Cs w:val="48"/>
                    <w:lang w:bidi="pl-PL"/>
                  </w:rPr>
                  <w:t>[Imię]</w:t>
                </w:r>
              </w:sdtContent>
            </w:sdt>
            <w:r w:rsidR="00E77B5E"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w:br/>
            </w: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1980958706"/>
                <w:placeholder>
                  <w:docPart w:val="5F21EB501E354693917ECE3F7763207F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Cs w:val="48"/>
                    <w:lang w:bidi="pl-PL"/>
                  </w:rPr>
                  <w:t>[Nazwisko]</w:t>
                </w:r>
              </w:sdtContent>
            </w:sdt>
          </w:p>
        </w:tc>
      </w:tr>
      <w:tr w:rsidR="00E77B5E" w:rsidRPr="00142A19" w14:paraId="7846E775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25204A05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62C46A92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rFonts w:ascii="Tw Cen MT" w:hAnsi="Tw Cen MT"/>
                <w:noProof/>
                <w:sz w:val="24"/>
                <w:szCs w:val="24"/>
              </w:rPr>
              <w:id w:val="-825666241"/>
              <w:placeholder>
                <w:docPart w:val="715E2DB7928F4220B48CAEFB3BD9D6BA"/>
              </w:placeholder>
              <w:temporary/>
              <w:showingPlcHdr/>
              <w15:appearance w15:val="hidden"/>
            </w:sdtPr>
            <w:sdtContent>
              <w:p w14:paraId="24394B31" w14:textId="77777777" w:rsidR="00E77B5E" w:rsidRPr="00142A19" w:rsidRDefault="00E77B5E" w:rsidP="00142A19">
                <w:pPr>
                  <w:spacing w:after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Data</w:t>
                </w:r>
              </w:p>
            </w:sdtContent>
          </w:sdt>
          <w:p w14:paraId="45065CB5" w14:textId="77777777" w:rsidR="00E77B5E" w:rsidRPr="00142A19" w:rsidRDefault="00000000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530570983"/>
                <w:placeholder>
                  <w:docPart w:val="CAE69A7341ED4807A5624B798A417CF0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[Imię i nazwisko adresata]</w:t>
                </w:r>
              </w:sdtContent>
            </w:sdt>
          </w:p>
          <w:p w14:paraId="201F77A7" w14:textId="77777777" w:rsidR="00E77B5E" w:rsidRPr="00142A19" w:rsidRDefault="00000000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161364655"/>
                <w:placeholder>
                  <w:docPart w:val="063F9D47979A44C78DB952674DB63692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[Tytuł]</w:t>
                </w:r>
              </w:sdtContent>
            </w:sdt>
          </w:p>
          <w:p w14:paraId="723E0AB8" w14:textId="77777777" w:rsidR="00E77B5E" w:rsidRPr="00142A19" w:rsidRDefault="00000000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1371762988"/>
                <w:placeholder>
                  <w:docPart w:val="4ED18C6C0C954E5D91CDCFBFB1096485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[Firma]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12E38DE" w14:textId="77777777" w:rsidR="00E77B5E" w:rsidRPr="00142A19" w:rsidRDefault="00000000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1451239978"/>
                <w:placeholder>
                  <w:docPart w:val="A5AE5A89E4794D198505C58CEE47E84A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[Nazwa ulicy adresata]</w:t>
                </w:r>
              </w:sdtContent>
            </w:sdt>
          </w:p>
          <w:p w14:paraId="75487895" w14:textId="39FF927B" w:rsidR="00142A19" w:rsidRPr="00142A19" w:rsidRDefault="00000000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810639550"/>
                <w:placeholder>
                  <w:docPart w:val="157C185F8EDC4D1E8B75B719D25984D5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[Kod pocztowy, miasto adresata]</w:t>
                </w:r>
              </w:sdtContent>
            </w:sdt>
          </w:p>
        </w:tc>
      </w:tr>
      <w:tr w:rsidR="00E77B5E" w:rsidRPr="00142A19" w14:paraId="4037DF06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532A731B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E8EB98A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D18EA22" w14:textId="77777777" w:rsidR="00142A19" w:rsidRDefault="00142A19" w:rsidP="00142A19">
            <w:pPr>
              <w:pStyle w:val="Nagwek1"/>
              <w:spacing w:before="0" w:after="0" w:line="276" w:lineRule="auto"/>
              <w:rPr>
                <w:rFonts w:ascii="Tw Cen MT" w:hAnsi="Tw Cen MT"/>
                <w:noProof/>
                <w:sz w:val="24"/>
                <w:szCs w:val="24"/>
                <w:lang w:bidi="pl-PL"/>
              </w:rPr>
            </w:pPr>
          </w:p>
          <w:p w14:paraId="647097BB" w14:textId="01596233" w:rsidR="00E77B5E" w:rsidRPr="00142A19" w:rsidRDefault="00E77B5E" w:rsidP="00142A19">
            <w:pPr>
              <w:pStyle w:val="Nagwek1"/>
              <w:spacing w:before="0"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w:t xml:space="preserve">Sz.P. </w:t>
            </w: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730920011"/>
                <w:placeholder>
                  <w:docPart w:val="D0FC2E91C31F47308E45A1D2FC7DA4CF"/>
                </w:placeholder>
                <w:temporary/>
                <w:showingPlcHdr/>
                <w15:appearance w15:val="hidden"/>
              </w:sdtPr>
              <w:sdtContent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[Imię i nazwisko adresata]</w:t>
                </w:r>
              </w:sdtContent>
            </w:sdt>
          </w:p>
          <w:p w14:paraId="5E97D1D3" w14:textId="77777777" w:rsidR="00142A19" w:rsidRDefault="00142A19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  <w:sdt>
            <w:sdtPr>
              <w:rPr>
                <w:rFonts w:ascii="Tw Cen MT" w:hAnsi="Tw Cen MT"/>
                <w:noProof/>
                <w:sz w:val="24"/>
                <w:szCs w:val="24"/>
              </w:rPr>
              <w:id w:val="-1896043186"/>
              <w:placeholder>
                <w:docPart w:val="4117080C58B24A1BA78D6FBA078596FA"/>
              </w:placeholder>
              <w:temporary/>
              <w:showingPlcHdr/>
              <w15:appearance w15:val="hidden"/>
              <w:text w:multiLine="1"/>
            </w:sdtPr>
            <w:sdtContent>
              <w:p w14:paraId="4E79CE67" w14:textId="32360CDA" w:rsidR="00E77B5E" w:rsidRPr="00142A19" w:rsidRDefault="00E77B5E" w:rsidP="00142A19">
                <w:pPr>
                  <w:spacing w:after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[W celu napisania treści zaznacz wiersz lub akapit tekstu porady i zacznij pisać, aby zamienić go na własny. Nie dołączaj spacji po prawej stronie znaków zaznaczenia.]</w:t>
                </w:r>
              </w:p>
              <w:p w14:paraId="31F02DB8" w14:textId="77777777" w:rsidR="00E77B5E" w:rsidRPr="00142A19" w:rsidRDefault="00E77B5E" w:rsidP="00142A19">
                <w:pPr>
                  <w:spacing w:after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[Dostosowanie formatowania widocznego tutaj tekstu jest łatwe. Na wstążce na karcie Narzędzia główne znajdziesz galerię Style zawierającą wszystkie style używane w tym liście.]</w:t>
                </w:r>
              </w:p>
            </w:sdtContent>
          </w:sdt>
          <w:p w14:paraId="20B3F120" w14:textId="77777777" w:rsidR="00142A19" w:rsidRDefault="00142A19" w:rsidP="00142A19">
            <w:pPr>
              <w:pStyle w:val="Zwrotpoegnalny"/>
              <w:spacing w:before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  <w:sdt>
            <w:sdtPr>
              <w:rPr>
                <w:rFonts w:ascii="Tw Cen MT" w:hAnsi="Tw Cen MT"/>
                <w:noProof/>
                <w:sz w:val="24"/>
                <w:szCs w:val="24"/>
              </w:rPr>
              <w:id w:val="877970023"/>
              <w:placeholder>
                <w:docPart w:val="8648112539624CD3A167AA328C18FFEC"/>
              </w:placeholder>
              <w:temporary/>
              <w:showingPlcHdr/>
              <w15:appearance w15:val="hidden"/>
            </w:sdtPr>
            <w:sdtContent>
              <w:p w14:paraId="6616BFB0" w14:textId="4EC96EFE" w:rsidR="00E77B5E" w:rsidRPr="00142A19" w:rsidRDefault="00E77B5E" w:rsidP="00142A19">
                <w:pPr>
                  <w:pStyle w:val="Zwrotpoegnalny"/>
                  <w:spacing w:before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Z poważaniem,</w:t>
                </w:r>
              </w:p>
            </w:sdtContent>
          </w:sdt>
          <w:sdt>
            <w:sdtPr>
              <w:rPr>
                <w:rFonts w:ascii="Tw Cen MT" w:hAnsi="Tw Cen MT"/>
                <w:noProof/>
                <w:sz w:val="24"/>
                <w:szCs w:val="24"/>
              </w:rPr>
              <w:id w:val="387619515"/>
              <w:placeholder>
                <w:docPart w:val="283E34CEDF9242759D386B56405ACE37"/>
              </w:placeholder>
              <w:temporary/>
              <w:showingPlcHdr/>
              <w15:appearance w15:val="hidden"/>
            </w:sdtPr>
            <w:sdtContent>
              <w:p w14:paraId="11C4A698" w14:textId="77777777" w:rsidR="00E77B5E" w:rsidRPr="00142A19" w:rsidRDefault="00E77B5E" w:rsidP="00142A19">
                <w:pPr>
                  <w:spacing w:after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[Twoje imię i nazwisko]</w:t>
                </w:r>
              </w:p>
            </w:sdtContent>
          </w:sdt>
        </w:tc>
      </w:tr>
      <w:tr w:rsidR="00E77B5E" w:rsidRPr="00142A19" w14:paraId="2A695BEA" w14:textId="77777777" w:rsidTr="00E77B5E">
        <w:trPr>
          <w:trHeight w:val="1164"/>
        </w:trPr>
        <w:tc>
          <w:tcPr>
            <w:tcW w:w="719" w:type="dxa"/>
          </w:tcPr>
          <w:p w14:paraId="3A73BFCC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2940" w:type="dxa"/>
            <w:gridSpan w:val="2"/>
          </w:tcPr>
          <w:p w14:paraId="0591CE0E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459A9380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561979FA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4BC1A96E" w14:textId="77777777" w:rsidTr="00E77B5E">
        <w:trPr>
          <w:trHeight w:val="543"/>
        </w:trPr>
        <w:tc>
          <w:tcPr>
            <w:tcW w:w="719" w:type="dxa"/>
          </w:tcPr>
          <w:p w14:paraId="26F7EFA9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0B1DD18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mc:AlternateContent>
                <mc:Choice Requires="wpg">
                  <w:drawing>
                    <wp:inline distT="0" distB="0" distL="0" distR="0" wp14:anchorId="1E88B41F" wp14:editId="7D72D36E">
                      <wp:extent cx="337185" cy="333375"/>
                      <wp:effectExtent l="0" t="0" r="5715" b="9525"/>
                      <wp:docPr id="21" name="Grupa 21" descr="ikona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Dowolny kształt: Kształt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Obraz 23" descr="Ikona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7E5DC" id="Grupa 21" o:spid="_x0000_s1026" alt="ikona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">
                      <v:shape id="Dowolny kształt: Kształt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az 23" o:spid="_x0000_s1028" type="#_x0000_t75" alt="Ikona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Ikona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27BAC20" w14:textId="77777777" w:rsidR="00E77B5E" w:rsidRPr="00142A19" w:rsidRDefault="00000000" w:rsidP="00142A19">
            <w:pPr>
              <w:pStyle w:val="Informacja"/>
              <w:spacing w:before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1645700282"/>
                <w:placeholder>
                  <w:docPart w:val="333B91DFA9CF4923943B4CF1F911FB33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[Twój adres]</w:t>
                </w:r>
              </w:sdtContent>
            </w:sdt>
          </w:p>
          <w:p w14:paraId="2D870943" w14:textId="77777777" w:rsidR="00E77B5E" w:rsidRPr="00142A19" w:rsidRDefault="00000000" w:rsidP="00142A19">
            <w:pPr>
              <w:pStyle w:val="Informacja"/>
              <w:spacing w:before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798381348"/>
                <w:placeholder>
                  <w:docPart w:val="013147BA0D884FBE821BC00B7FDDF380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[Kod pocztowy, miasto]</w:t>
                </w:r>
              </w:sdtContent>
            </w:sdt>
          </w:p>
        </w:tc>
        <w:tc>
          <w:tcPr>
            <w:tcW w:w="423" w:type="dxa"/>
            <w:vMerge/>
          </w:tcPr>
          <w:p w14:paraId="307B2DAD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009413A1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5B083696" w14:textId="77777777" w:rsidTr="00E77B5E">
        <w:trPr>
          <w:trHeight w:val="183"/>
        </w:trPr>
        <w:tc>
          <w:tcPr>
            <w:tcW w:w="719" w:type="dxa"/>
          </w:tcPr>
          <w:p w14:paraId="5F8DC5AA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5CE4F4DB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56925730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4727C047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2D401E8C" w14:textId="77777777" w:rsidTr="00E77B5E">
        <w:trPr>
          <w:trHeight w:val="624"/>
        </w:trPr>
        <w:tc>
          <w:tcPr>
            <w:tcW w:w="719" w:type="dxa"/>
          </w:tcPr>
          <w:p w14:paraId="65230DAE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CD0A95A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mc:AlternateContent>
                <mc:Choice Requires="wpg">
                  <w:drawing>
                    <wp:inline distT="0" distB="0" distL="0" distR="0" wp14:anchorId="39260D2C" wp14:editId="03D429EE">
                      <wp:extent cx="337820" cy="337185"/>
                      <wp:effectExtent l="0" t="0" r="5080" b="5715"/>
                      <wp:docPr id="22" name="Grupa 22" descr="ikona telefo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Dowolny kształt: Kształt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Obraz 28" descr="Ikona telefonu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A1A8B" id="Grupa 22" o:spid="_x0000_s1026" alt="ikona telefonu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">
                      <v:shape id="Dowolny kształt: Kształt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28" o:spid="_x0000_s1028" type="#_x0000_t75" alt="Ikona telefonu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Ikona telefonu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BFD8CB4" w14:textId="77777777" w:rsidR="00E77B5E" w:rsidRPr="00142A19" w:rsidRDefault="00000000" w:rsidP="00142A19">
            <w:pPr>
              <w:pStyle w:val="Informacja"/>
              <w:spacing w:before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1701595270"/>
                <w:placeholder>
                  <w:docPart w:val="75ABA42EE1884309AB46412D8C25FE9B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[Twój numer telefonu]</w:t>
                </w:r>
              </w:sdtContent>
            </w:sdt>
          </w:p>
        </w:tc>
        <w:tc>
          <w:tcPr>
            <w:tcW w:w="423" w:type="dxa"/>
            <w:vMerge/>
          </w:tcPr>
          <w:p w14:paraId="090BB946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21CF6AC7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0DAD45F2" w14:textId="77777777" w:rsidTr="00E77B5E">
        <w:trPr>
          <w:trHeight w:val="183"/>
        </w:trPr>
        <w:tc>
          <w:tcPr>
            <w:tcW w:w="719" w:type="dxa"/>
          </w:tcPr>
          <w:p w14:paraId="0FE0BAED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3B6FD650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4C7D8817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06DAA9B5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75E9D245" w14:textId="77777777" w:rsidTr="00E77B5E">
        <w:trPr>
          <w:trHeight w:val="633"/>
        </w:trPr>
        <w:tc>
          <w:tcPr>
            <w:tcW w:w="719" w:type="dxa"/>
          </w:tcPr>
          <w:p w14:paraId="4B610970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4B3F430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mc:AlternateContent>
                <mc:Choice Requires="wpg">
                  <w:drawing>
                    <wp:inline distT="0" distB="0" distL="0" distR="0" wp14:anchorId="7D5933DF" wp14:editId="6227FCDA">
                      <wp:extent cx="338455" cy="346075"/>
                      <wp:effectExtent l="0" t="0" r="4445" b="0"/>
                      <wp:docPr id="24" name="Grupa 24" descr="ikona poczty e-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Dowolny kształt: Kształt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Obraz 32" descr="Ikona poczty e-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F0765" id="Grupa 24" o:spid="_x0000_s1026" alt="ikona poczty e-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2" o:spid="_x0000_s1028" type="#_x0000_t75" alt="Ikona poczty e-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Ikona poczty e-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66ABC1DB" w14:textId="77777777" w:rsidR="00E77B5E" w:rsidRPr="00142A19" w:rsidRDefault="00000000" w:rsidP="00142A19">
            <w:pPr>
              <w:pStyle w:val="Informacja"/>
              <w:spacing w:before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sdt>
              <w:sdtPr>
                <w:rPr>
                  <w:rFonts w:ascii="Tw Cen MT" w:hAnsi="Tw Cen MT"/>
                  <w:noProof/>
                  <w:sz w:val="24"/>
                  <w:szCs w:val="24"/>
                </w:rPr>
                <w:id w:val="-1997099910"/>
                <w:placeholder>
                  <w:docPart w:val="A8DD999605E64975B4FF0C5B1F764F44"/>
                </w:placeholder>
                <w:temporary/>
                <w:showingPlcHdr/>
                <w15:appearance w15:val="hidden"/>
              </w:sdtPr>
              <w:sdtContent>
                <w:r w:rsidR="00E77B5E"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[Twój adres e-mail]</w:t>
                </w:r>
              </w:sdtContent>
            </w:sdt>
          </w:p>
        </w:tc>
        <w:tc>
          <w:tcPr>
            <w:tcW w:w="423" w:type="dxa"/>
            <w:vMerge/>
          </w:tcPr>
          <w:p w14:paraId="6638E864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30382B81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01E1D625" w14:textId="77777777" w:rsidTr="00E77B5E">
        <w:trPr>
          <w:trHeight w:val="174"/>
        </w:trPr>
        <w:tc>
          <w:tcPr>
            <w:tcW w:w="719" w:type="dxa"/>
          </w:tcPr>
          <w:p w14:paraId="26349C2D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4B582E9B" w14:textId="77777777" w:rsidR="00E77B5E" w:rsidRPr="00142A19" w:rsidRDefault="00E77B5E" w:rsidP="00142A19">
            <w:pPr>
              <w:pStyle w:val="Bezodstpw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  <w:vMerge/>
          </w:tcPr>
          <w:p w14:paraId="1100DC5C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6912660C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40052551" w14:textId="77777777" w:rsidTr="00E77B5E">
        <w:trPr>
          <w:trHeight w:val="633"/>
        </w:trPr>
        <w:tc>
          <w:tcPr>
            <w:tcW w:w="719" w:type="dxa"/>
          </w:tcPr>
          <w:p w14:paraId="4FE0FF9D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BB1065" w14:textId="77777777" w:rsidR="00E77B5E" w:rsidRPr="00142A19" w:rsidRDefault="00E77B5E" w:rsidP="00142A19">
            <w:pPr>
              <w:pStyle w:val="Kontakt"/>
              <w:spacing w:line="276" w:lineRule="auto"/>
              <w:rPr>
                <w:rFonts w:ascii="Tw Cen MT" w:hAnsi="Tw Cen MT"/>
                <w:noProof/>
                <w:sz w:val="24"/>
                <w:szCs w:val="24"/>
              </w:rPr>
            </w:pPr>
            <w:r w:rsidRPr="00142A19">
              <w:rPr>
                <w:rFonts w:ascii="Tw Cen MT" w:hAnsi="Tw Cen MT"/>
                <w:noProof/>
                <w:sz w:val="24"/>
                <w:szCs w:val="24"/>
                <w:lang w:bidi="pl-PL"/>
              </w:rPr>
              <mc:AlternateContent>
                <mc:Choice Requires="wpg">
                  <w:drawing>
                    <wp:inline distT="0" distB="0" distL="0" distR="0" wp14:anchorId="331C275D" wp14:editId="5A1EF167">
                      <wp:extent cx="338455" cy="346075"/>
                      <wp:effectExtent l="0" t="0" r="4445" b="0"/>
                      <wp:docPr id="23" name="Grupa 23" descr="ikona witryny internetowej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Dowolny kształt: Kształt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Obraz 36" descr="ikona witryny internetowej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A6293" id="Grupa 23" o:spid="_x0000_s1026" alt="ikona witryny internetowej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">
                      <v:shape id="Dowolny kształt: Kształt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Obraz 36" o:spid="_x0000_s1028" type="#_x0000_t75" alt="ikona witryny internetowej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ikona witryny internetowej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ascii="Tw Cen MT" w:hAnsi="Tw Cen MT"/>
              <w:noProof/>
              <w:sz w:val="24"/>
              <w:szCs w:val="24"/>
            </w:rPr>
            <w:id w:val="994223924"/>
            <w:placeholder>
              <w:docPart w:val="CD3CF1B457FA4261826FE86F74E68928"/>
            </w:placeholder>
            <w:temporary/>
            <w:showingPlcHdr/>
            <w15:appearance w15:val="hidden"/>
          </w:sdtPr>
          <w:sdtContent>
            <w:tc>
              <w:tcPr>
                <w:tcW w:w="2310" w:type="dxa"/>
                <w:vAlign w:val="center"/>
              </w:tcPr>
              <w:p w14:paraId="74709B73" w14:textId="77777777" w:rsidR="00E77B5E" w:rsidRPr="00142A19" w:rsidRDefault="00E77B5E" w:rsidP="00142A19">
                <w:pPr>
                  <w:pStyle w:val="Informacja"/>
                  <w:spacing w:before="0" w:line="276" w:lineRule="auto"/>
                  <w:rPr>
                    <w:rFonts w:ascii="Tw Cen MT" w:hAnsi="Tw Cen MT"/>
                    <w:noProof/>
                    <w:sz w:val="24"/>
                    <w:szCs w:val="24"/>
                  </w:rPr>
                </w:pPr>
                <w:r w:rsidRPr="00142A19">
                  <w:rPr>
                    <w:rFonts w:ascii="Tw Cen MT" w:hAnsi="Tw Cen MT"/>
                    <w:noProof/>
                    <w:sz w:val="24"/>
                    <w:szCs w:val="24"/>
                    <w:lang w:bidi="pl-PL"/>
                  </w:rPr>
                  <w:t>[Twoja witryna internetowa]</w:t>
                </w:r>
              </w:p>
            </w:tc>
          </w:sdtContent>
        </w:sdt>
        <w:tc>
          <w:tcPr>
            <w:tcW w:w="423" w:type="dxa"/>
            <w:vMerge/>
          </w:tcPr>
          <w:p w14:paraId="1F0883CA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24B49D59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  <w:tr w:rsidR="00E77B5E" w:rsidRPr="00142A19" w14:paraId="0E3AF0AF" w14:textId="77777777" w:rsidTr="00E77B5E">
        <w:trPr>
          <w:trHeight w:val="2448"/>
        </w:trPr>
        <w:tc>
          <w:tcPr>
            <w:tcW w:w="719" w:type="dxa"/>
          </w:tcPr>
          <w:p w14:paraId="207560EE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2940" w:type="dxa"/>
            <w:gridSpan w:val="2"/>
          </w:tcPr>
          <w:p w14:paraId="52144F65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423" w:type="dxa"/>
          </w:tcPr>
          <w:p w14:paraId="7036B3B9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  <w:tc>
          <w:tcPr>
            <w:tcW w:w="6601" w:type="dxa"/>
            <w:gridSpan w:val="2"/>
            <w:vMerge/>
          </w:tcPr>
          <w:p w14:paraId="7D99BED5" w14:textId="77777777" w:rsidR="00E77B5E" w:rsidRPr="00142A19" w:rsidRDefault="00E77B5E" w:rsidP="00142A19">
            <w:pPr>
              <w:spacing w:after="0" w:line="276" w:lineRule="auto"/>
              <w:rPr>
                <w:rFonts w:ascii="Tw Cen MT" w:hAnsi="Tw Cen MT"/>
                <w:noProof/>
                <w:sz w:val="24"/>
                <w:szCs w:val="24"/>
              </w:rPr>
            </w:pPr>
          </w:p>
        </w:tc>
      </w:tr>
    </w:tbl>
    <w:p w14:paraId="0630346E" w14:textId="77777777" w:rsidR="007F5B63" w:rsidRPr="00142A19" w:rsidRDefault="007F5B63" w:rsidP="00142A19">
      <w:pPr>
        <w:spacing w:after="0" w:line="276" w:lineRule="auto"/>
        <w:rPr>
          <w:rFonts w:ascii="Tw Cen MT" w:hAnsi="Tw Cen MT"/>
          <w:noProof/>
          <w:sz w:val="24"/>
          <w:szCs w:val="24"/>
        </w:rPr>
      </w:pPr>
    </w:p>
    <w:sectPr w:rsidR="007F5B63" w:rsidRPr="00142A19" w:rsidSect="00176350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77DCF" w14:textId="77777777" w:rsidR="00215B7B" w:rsidRDefault="00215B7B" w:rsidP="00590471">
      <w:r>
        <w:separator/>
      </w:r>
    </w:p>
  </w:endnote>
  <w:endnote w:type="continuationSeparator" w:id="0">
    <w:p w14:paraId="4828E556" w14:textId="77777777" w:rsidR="00215B7B" w:rsidRDefault="00215B7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1AF9A" w14:textId="77777777" w:rsidR="00215B7B" w:rsidRDefault="00215B7B" w:rsidP="00590471">
      <w:r>
        <w:separator/>
      </w:r>
    </w:p>
  </w:footnote>
  <w:footnote w:type="continuationSeparator" w:id="0">
    <w:p w14:paraId="5AD48CAE" w14:textId="77777777" w:rsidR="00215B7B" w:rsidRDefault="00215B7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BE69" w14:textId="77777777" w:rsidR="00590471" w:rsidRPr="000510A1" w:rsidRDefault="00AE68A8" w:rsidP="00060042">
    <w:pPr>
      <w:pStyle w:val="Tekstpodstawowy"/>
    </w:pPr>
    <w:r w:rsidRPr="000510A1">
      <w:rPr>
        <w:noProof/>
        <w:lang w:bidi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D2A8034" wp14:editId="3284F96C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a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a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Dowolny kształt: Kształt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Dowolny kształt: Kształt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Prostokąt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a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Dowolny kształt: Kształt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Dowolny kształt: Kształt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Dowolny kształt: Kształt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Dowolny kształt: Kształt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Dowolny kształt: Kształt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Dowolny kształt: Kształt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7109B4" id="Grupa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vlECrMEiNG64dalwGfqQ7mqs&#10;0Tgq50YwTrpyDRsQ6lcaeePYN3PGpfGZnTN1KCMjmbSL4T+XVVJTbriabWSD0PMu7PojStbdWM4o&#10;o1OqalPT3rIYYMV6YJTVha1rfS34CKQjmreUXO22r8gAdsE83QU1707+fs1/u4qJMB5deJWHNViS&#10;X9vpLuLyluZEFtnPvCjUzpEERgSefJjyFExbWnCN4TTtK6D6K+aKNLcuRj7EcjuhrnI0LhH1S1dE&#10;Xelpu/Q5lvuNc0IE47U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10248391">
    <w:abstractNumId w:val="10"/>
  </w:num>
  <w:num w:numId="2" w16cid:durableId="1342119253">
    <w:abstractNumId w:val="11"/>
  </w:num>
  <w:num w:numId="3" w16cid:durableId="1174493319">
    <w:abstractNumId w:val="14"/>
  </w:num>
  <w:num w:numId="4" w16cid:durableId="1868981423">
    <w:abstractNumId w:val="12"/>
  </w:num>
  <w:num w:numId="5" w16cid:durableId="1583955172">
    <w:abstractNumId w:val="8"/>
  </w:num>
  <w:num w:numId="6" w16cid:durableId="1614707589">
    <w:abstractNumId w:val="3"/>
  </w:num>
  <w:num w:numId="7" w16cid:durableId="1634827445">
    <w:abstractNumId w:val="2"/>
  </w:num>
  <w:num w:numId="8" w16cid:durableId="887646339">
    <w:abstractNumId w:val="1"/>
  </w:num>
  <w:num w:numId="9" w16cid:durableId="851380800">
    <w:abstractNumId w:val="0"/>
  </w:num>
  <w:num w:numId="10" w16cid:durableId="1311134180">
    <w:abstractNumId w:val="9"/>
  </w:num>
  <w:num w:numId="11" w16cid:durableId="1675305921">
    <w:abstractNumId w:val="7"/>
  </w:num>
  <w:num w:numId="12" w16cid:durableId="1156455208">
    <w:abstractNumId w:val="6"/>
  </w:num>
  <w:num w:numId="13" w16cid:durableId="1222326349">
    <w:abstractNumId w:val="5"/>
  </w:num>
  <w:num w:numId="14" w16cid:durableId="1527451853">
    <w:abstractNumId w:val="4"/>
  </w:num>
  <w:num w:numId="15" w16cid:durableId="8469873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19"/>
    <w:rsid w:val="000510A1"/>
    <w:rsid w:val="00055B72"/>
    <w:rsid w:val="00060042"/>
    <w:rsid w:val="0008685D"/>
    <w:rsid w:val="00112FD7"/>
    <w:rsid w:val="001253DD"/>
    <w:rsid w:val="00142A19"/>
    <w:rsid w:val="00150ABD"/>
    <w:rsid w:val="00176350"/>
    <w:rsid w:val="00215B7B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915B0"/>
    <w:rsid w:val="004E158A"/>
    <w:rsid w:val="005471D7"/>
    <w:rsid w:val="00565C77"/>
    <w:rsid w:val="0056708E"/>
    <w:rsid w:val="005801E5"/>
    <w:rsid w:val="00590471"/>
    <w:rsid w:val="005D01FA"/>
    <w:rsid w:val="005D45DC"/>
    <w:rsid w:val="00602913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8E0EC2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CF3A47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666666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styleId="Wzmianka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styleId="Hasz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styleId="Zwykatabela1">
    <w:name w:val="Plain Table 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2C567A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2C567A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styleId="Inteligentnyhi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listy1jasna">
    <w:name w:val="List Table 1 Light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2">
    <w:name w:val="List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3">
    <w:name w:val="List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iatkatabelijasna">
    <w:name w:val="Grid Table Light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atki1jasna">
    <w:name w:val="Grid Table 1 Light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3">
    <w:name w:val="Grid Table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0510A1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0510A1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0510A1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0510A1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0510A1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0510A1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D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954F72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0563C1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.lojszczyk\AppData\Local\Microsoft\Office\16.0\DTS\pl-PL%7b69E4C339-4797-4769-8134-708FD778C5BB%7d\%7b9B8B00A0-3CAB-4006-AC14-660D7694FC34%7dtf227460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F13B4E7C77434A8D9D160E32D89F8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2C36C3-8C09-4D16-9084-76341D89C4AB}"/>
      </w:docPartPr>
      <w:docPartBody>
        <w:p w:rsidR="00000000" w:rsidRDefault="00000000">
          <w:pPr>
            <w:pStyle w:val="05F13B4E7C77434A8D9D160E32D89F8B"/>
          </w:pPr>
          <w:r w:rsidRPr="00AE68A8">
            <w:rPr>
              <w:lang w:bidi="pl-PL"/>
            </w:rPr>
            <w:t>[Imię]</w:t>
          </w:r>
        </w:p>
      </w:docPartBody>
    </w:docPart>
    <w:docPart>
      <w:docPartPr>
        <w:name w:val="5F21EB501E354693917ECE3F776320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CEE7C5-8D49-4B1E-8BFC-28E22C38EBB2}"/>
      </w:docPartPr>
      <w:docPartBody>
        <w:p w:rsidR="00000000" w:rsidRDefault="00000000">
          <w:pPr>
            <w:pStyle w:val="5F21EB501E354693917ECE3F7763207F"/>
          </w:pPr>
          <w:r w:rsidRPr="00AE68A8">
            <w:rPr>
              <w:lang w:bidi="pl-PL"/>
            </w:rPr>
            <w:t>[Nazwisko]</w:t>
          </w:r>
        </w:p>
      </w:docPartBody>
    </w:docPart>
    <w:docPart>
      <w:docPartPr>
        <w:name w:val="715E2DB7928F4220B48CAEFB3BD9D6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AB4484-4FE6-4F7D-92C2-416C82B4F5EA}"/>
      </w:docPartPr>
      <w:docPartBody>
        <w:p w:rsidR="00000000" w:rsidRDefault="00000000">
          <w:pPr>
            <w:pStyle w:val="715E2DB7928F4220B48CAEFB3BD9D6BA"/>
          </w:pPr>
          <w:r w:rsidRPr="00AE68A8">
            <w:rPr>
              <w:lang w:bidi="pl-PL"/>
            </w:rPr>
            <w:t>Data</w:t>
          </w:r>
        </w:p>
      </w:docPartBody>
    </w:docPart>
    <w:docPart>
      <w:docPartPr>
        <w:name w:val="CAE69A7341ED4807A5624B798A417C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FAB3FD-0064-4F8A-8026-D0818FA03A39}"/>
      </w:docPartPr>
      <w:docPartBody>
        <w:p w:rsidR="00000000" w:rsidRDefault="00000000">
          <w:pPr>
            <w:pStyle w:val="CAE69A7341ED4807A5624B798A417CF0"/>
          </w:pPr>
          <w:r w:rsidRPr="00AE68A8">
            <w:rPr>
              <w:lang w:bidi="pl-PL"/>
            </w:rPr>
            <w:t>[Imię i nazwisko adresata]</w:t>
          </w:r>
        </w:p>
      </w:docPartBody>
    </w:docPart>
    <w:docPart>
      <w:docPartPr>
        <w:name w:val="063F9D47979A44C78DB952674DB636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AF4B8-E1FD-45E0-B515-B1348395508E}"/>
      </w:docPartPr>
      <w:docPartBody>
        <w:p w:rsidR="00000000" w:rsidRDefault="00000000">
          <w:pPr>
            <w:pStyle w:val="063F9D47979A44C78DB952674DB63692"/>
          </w:pPr>
          <w:r w:rsidRPr="00AE68A8">
            <w:rPr>
              <w:lang w:bidi="pl-PL"/>
            </w:rPr>
            <w:t>[Tytuł]</w:t>
          </w:r>
        </w:p>
      </w:docPartBody>
    </w:docPart>
    <w:docPart>
      <w:docPartPr>
        <w:name w:val="4ED18C6C0C954E5D91CDCFBFB109648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5A83BE-211D-4169-B779-9A1C07D76F90}"/>
      </w:docPartPr>
      <w:docPartBody>
        <w:p w:rsidR="00000000" w:rsidRDefault="00000000">
          <w:pPr>
            <w:pStyle w:val="4ED18C6C0C954E5D91CDCFBFB1096485"/>
          </w:pPr>
          <w:r w:rsidRPr="00AE68A8">
            <w:rPr>
              <w:lang w:bidi="pl-PL"/>
            </w:rPr>
            <w:t>[Firma]</w:t>
          </w:r>
        </w:p>
      </w:docPartBody>
    </w:docPart>
    <w:docPart>
      <w:docPartPr>
        <w:name w:val="A5AE5A89E4794D198505C58CEE47E8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CB13E0C-FA2D-4EBC-A671-FF5B5B77F64C}"/>
      </w:docPartPr>
      <w:docPartBody>
        <w:p w:rsidR="00000000" w:rsidRDefault="00000000">
          <w:pPr>
            <w:pStyle w:val="A5AE5A89E4794D198505C58CEE47E84A"/>
          </w:pPr>
          <w:r w:rsidRPr="00AE68A8">
            <w:rPr>
              <w:lang w:bidi="pl-PL"/>
            </w:rPr>
            <w:t>[Nazwa ulicy adresata]</w:t>
          </w:r>
        </w:p>
      </w:docPartBody>
    </w:docPart>
    <w:docPart>
      <w:docPartPr>
        <w:name w:val="157C185F8EDC4D1E8B75B719D25984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7B0F5A-081A-4119-A3DD-8FCDC48D1F48}"/>
      </w:docPartPr>
      <w:docPartBody>
        <w:p w:rsidR="00000000" w:rsidRDefault="00000000">
          <w:pPr>
            <w:pStyle w:val="157C185F8EDC4D1E8B75B719D25984D5"/>
          </w:pPr>
          <w:r w:rsidRPr="00AE68A8">
            <w:rPr>
              <w:lang w:bidi="pl-PL"/>
            </w:rPr>
            <w:t>[Kod pocztowy, miasto adresata]</w:t>
          </w:r>
        </w:p>
      </w:docPartBody>
    </w:docPart>
    <w:docPart>
      <w:docPartPr>
        <w:name w:val="D0FC2E91C31F47308E45A1D2FC7DA4C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BF9D6E1-F166-4639-91CD-BD84E0A6792B}"/>
      </w:docPartPr>
      <w:docPartBody>
        <w:p w:rsidR="00000000" w:rsidRDefault="00000000">
          <w:pPr>
            <w:pStyle w:val="D0FC2E91C31F47308E45A1D2FC7DA4CF"/>
          </w:pPr>
          <w:r w:rsidRPr="00AE68A8">
            <w:rPr>
              <w:lang w:bidi="pl-PL"/>
            </w:rPr>
            <w:t xml:space="preserve">[Imię i nazwisko </w:t>
          </w:r>
          <w:r w:rsidRPr="00AE68A8">
            <w:rPr>
              <w:lang w:bidi="pl-PL"/>
            </w:rPr>
            <w:t>adresata]</w:t>
          </w:r>
        </w:p>
      </w:docPartBody>
    </w:docPart>
    <w:docPart>
      <w:docPartPr>
        <w:name w:val="4117080C58B24A1BA78D6FBA078596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529F4C0-EF64-43A7-A94D-43D8B398B8E2}"/>
      </w:docPartPr>
      <w:docPartBody>
        <w:p w:rsidR="00000000" w:rsidRPr="00AE68A8" w:rsidRDefault="00000000" w:rsidP="00AE68A8">
          <w:r w:rsidRPr="00AE68A8">
            <w:rPr>
              <w:lang w:bidi="pl-PL"/>
            </w:rPr>
            <w:t>[W celu napisania treści zaznacz wiersz lub akapit tekstu porady i zacznij pisać, aby zamienić go na własny. Nie dołączaj spacji po prawej stronie znaków zaznaczenia.]</w:t>
          </w:r>
        </w:p>
        <w:p w:rsidR="00000000" w:rsidRDefault="00000000">
          <w:pPr>
            <w:pStyle w:val="4117080C58B24A1BA78D6FBA078596FA"/>
          </w:pPr>
          <w:r w:rsidRPr="00AE68A8">
            <w:rPr>
              <w:lang w:bidi="pl-PL"/>
            </w:rPr>
            <w:t>[Dostosowanie formatowania widocznego tutaj tekstu jest łatwe. Na wstążce na karcie Narzędzia główne znajdziesz galerię Style zawierającą wszystkie style używane w tym liście.]</w:t>
          </w:r>
        </w:p>
      </w:docPartBody>
    </w:docPart>
    <w:docPart>
      <w:docPartPr>
        <w:name w:val="8648112539624CD3A167AA328C18FFE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14109B-2DE9-4705-8955-5FD2DB056861}"/>
      </w:docPartPr>
      <w:docPartBody>
        <w:p w:rsidR="00000000" w:rsidRDefault="00000000">
          <w:pPr>
            <w:pStyle w:val="8648112539624CD3A167AA328C18FFEC"/>
          </w:pPr>
          <w:r w:rsidRPr="00C83A18">
            <w:rPr>
              <w:lang w:bidi="pl-PL"/>
            </w:rPr>
            <w:t>Z poważaniem,</w:t>
          </w:r>
        </w:p>
      </w:docPartBody>
    </w:docPart>
    <w:docPart>
      <w:docPartPr>
        <w:name w:val="283E34CEDF9242759D386B56405ACE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BC69E6-4F40-4085-8A48-AE49752370CB}"/>
      </w:docPartPr>
      <w:docPartBody>
        <w:p w:rsidR="00000000" w:rsidRDefault="00000000">
          <w:pPr>
            <w:pStyle w:val="283E34CEDF9242759D386B56405ACE37"/>
          </w:pPr>
          <w:r w:rsidRPr="00AE68A8">
            <w:rPr>
              <w:lang w:bidi="pl-PL"/>
            </w:rPr>
            <w:t>[Twoje imię i nazwisko]</w:t>
          </w:r>
        </w:p>
      </w:docPartBody>
    </w:docPart>
    <w:docPart>
      <w:docPartPr>
        <w:name w:val="333B91DFA9CF4923943B4CF1F911FB3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2CC11E-901A-4487-9BFC-6F15D34792F0}"/>
      </w:docPartPr>
      <w:docPartBody>
        <w:p w:rsidR="00000000" w:rsidRDefault="00000000">
          <w:pPr>
            <w:pStyle w:val="333B91DFA9CF4923943B4CF1F911FB33"/>
          </w:pPr>
          <w:r w:rsidRPr="00AE68A8">
            <w:rPr>
              <w:lang w:bidi="pl-PL"/>
            </w:rPr>
            <w:t>[Twój adres]</w:t>
          </w:r>
        </w:p>
      </w:docPartBody>
    </w:docPart>
    <w:docPart>
      <w:docPartPr>
        <w:name w:val="013147BA0D884FBE821BC00B7FDDF3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603EEC-FA5F-4BB0-B5EC-F13771C51D05}"/>
      </w:docPartPr>
      <w:docPartBody>
        <w:p w:rsidR="00000000" w:rsidRDefault="00000000">
          <w:pPr>
            <w:pStyle w:val="013147BA0D884FBE821BC00B7FDDF380"/>
          </w:pPr>
          <w:r w:rsidRPr="00AE68A8">
            <w:rPr>
              <w:lang w:bidi="pl-PL"/>
            </w:rPr>
            <w:t>[Kod pocztowy, miasto]</w:t>
          </w:r>
        </w:p>
      </w:docPartBody>
    </w:docPart>
    <w:docPart>
      <w:docPartPr>
        <w:name w:val="75ABA42EE1884309AB46412D8C25FE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DA8B7EA-E35E-40AE-BAE2-D2FD1FB2833A}"/>
      </w:docPartPr>
      <w:docPartBody>
        <w:p w:rsidR="00000000" w:rsidRDefault="00000000">
          <w:pPr>
            <w:pStyle w:val="75ABA42EE1884309AB46412D8C25FE9B"/>
          </w:pPr>
          <w:r w:rsidRPr="00AE68A8">
            <w:rPr>
              <w:lang w:bidi="pl-PL"/>
            </w:rPr>
            <w:t>[Twój numer telefonu]</w:t>
          </w:r>
        </w:p>
      </w:docPartBody>
    </w:docPart>
    <w:docPart>
      <w:docPartPr>
        <w:name w:val="A8DD999605E64975B4FF0C5B1F764F4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440146-BF5F-4746-9CF0-31591F8BECF7}"/>
      </w:docPartPr>
      <w:docPartBody>
        <w:p w:rsidR="00000000" w:rsidRDefault="00000000">
          <w:pPr>
            <w:pStyle w:val="A8DD999605E64975B4FF0C5B1F764F44"/>
          </w:pPr>
          <w:r w:rsidRPr="00AE68A8">
            <w:rPr>
              <w:lang w:bidi="pl-PL"/>
            </w:rPr>
            <w:t>[Twój adres e-mail]</w:t>
          </w:r>
        </w:p>
      </w:docPartBody>
    </w:docPart>
    <w:docPart>
      <w:docPartPr>
        <w:name w:val="CD3CF1B457FA4261826FE86F74E6892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112D648-CBAE-40B1-AED8-348E4491987A}"/>
      </w:docPartPr>
      <w:docPartBody>
        <w:p w:rsidR="00000000" w:rsidRDefault="00000000">
          <w:pPr>
            <w:pStyle w:val="CD3CF1B457FA4261826FE86F74E68928"/>
          </w:pPr>
          <w:r w:rsidRPr="00AE68A8">
            <w:rPr>
              <w:lang w:bidi="pl-PL"/>
            </w:rPr>
            <w:t>[Twoja witryna internetowa]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178"/>
    <w:rsid w:val="0088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05F13B4E7C77434A8D9D160E32D89F8B">
    <w:name w:val="05F13B4E7C77434A8D9D160E32D89F8B"/>
  </w:style>
  <w:style w:type="paragraph" w:customStyle="1" w:styleId="5F21EB501E354693917ECE3F7763207F">
    <w:name w:val="5F21EB501E354693917ECE3F7763207F"/>
  </w:style>
  <w:style w:type="paragraph" w:customStyle="1" w:styleId="715E2DB7928F4220B48CAEFB3BD9D6BA">
    <w:name w:val="715E2DB7928F4220B48CAEFB3BD9D6BA"/>
  </w:style>
  <w:style w:type="paragraph" w:customStyle="1" w:styleId="CAE69A7341ED4807A5624B798A417CF0">
    <w:name w:val="CAE69A7341ED4807A5624B798A417CF0"/>
  </w:style>
  <w:style w:type="paragraph" w:customStyle="1" w:styleId="063F9D47979A44C78DB952674DB63692">
    <w:name w:val="063F9D47979A44C78DB952674DB63692"/>
  </w:style>
  <w:style w:type="paragraph" w:customStyle="1" w:styleId="4ED18C6C0C954E5D91CDCFBFB1096485">
    <w:name w:val="4ED18C6C0C954E5D91CDCFBFB1096485"/>
  </w:style>
  <w:style w:type="paragraph" w:customStyle="1" w:styleId="A5AE5A89E4794D198505C58CEE47E84A">
    <w:name w:val="A5AE5A89E4794D198505C58CEE47E84A"/>
  </w:style>
  <w:style w:type="paragraph" w:customStyle="1" w:styleId="157C185F8EDC4D1E8B75B719D25984D5">
    <w:name w:val="157C185F8EDC4D1E8B75B719D25984D5"/>
  </w:style>
  <w:style w:type="paragraph" w:customStyle="1" w:styleId="D0FC2E91C31F47308E45A1D2FC7DA4CF">
    <w:name w:val="D0FC2E91C31F47308E45A1D2FC7DA4CF"/>
  </w:style>
  <w:style w:type="paragraph" w:customStyle="1" w:styleId="4117080C58B24A1BA78D6FBA078596FA">
    <w:name w:val="4117080C58B24A1BA78D6FBA078596FA"/>
  </w:style>
  <w:style w:type="paragraph" w:customStyle="1" w:styleId="8648112539624CD3A167AA328C18FFEC">
    <w:name w:val="8648112539624CD3A167AA328C18FFEC"/>
  </w:style>
  <w:style w:type="paragraph" w:customStyle="1" w:styleId="283E34CEDF9242759D386B56405ACE37">
    <w:name w:val="283E34CEDF9242759D386B56405ACE37"/>
  </w:style>
  <w:style w:type="paragraph" w:customStyle="1" w:styleId="333B91DFA9CF4923943B4CF1F911FB33">
    <w:name w:val="333B91DFA9CF4923943B4CF1F911FB33"/>
  </w:style>
  <w:style w:type="paragraph" w:customStyle="1" w:styleId="013147BA0D884FBE821BC00B7FDDF380">
    <w:name w:val="013147BA0D884FBE821BC00B7FDDF380"/>
  </w:style>
  <w:style w:type="paragraph" w:customStyle="1" w:styleId="75ABA42EE1884309AB46412D8C25FE9B">
    <w:name w:val="75ABA42EE1884309AB46412D8C25FE9B"/>
  </w:style>
  <w:style w:type="paragraph" w:customStyle="1" w:styleId="A8DD999605E64975B4FF0C5B1F764F44">
    <w:name w:val="A8DD999605E64975B4FF0C5B1F764F44"/>
  </w:style>
  <w:style w:type="paragraph" w:customStyle="1" w:styleId="CD3CF1B457FA4261826FE86F74E68928">
    <w:name w:val="CD3CF1B457FA4261826FE86F74E689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0F51A10-6BA2-42A4-8743-F76E249D512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{9B8B00A0-3CAB-4006-AC14-660D7694FC34}tf22746018_win32</Template>
  <TotalTime>0</TotalTime>
  <Pages>1</Pages>
  <Words>105</Words>
  <Characters>635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2023-11-29T15:33:00Z</dcterms:created>
  <dcterms:modified xsi:type="dcterms:W3CDTF">2023-11-29T15:49:00Z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